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199" w:rsidRPr="00400329" w:rsidRDefault="004F736E" w:rsidP="007A5199">
      <w:pPr>
        <w:framePr w:w="7031" w:h="851" w:hRule="exact" w:hSpace="142" w:wrap="around" w:hAnchor="margin" w:x="3630" w:y="-1700"/>
        <w:rPr>
          <w:rFonts w:cs="Arial"/>
          <w:b/>
          <w:sz w:val="72"/>
          <w:szCs w:val="72"/>
        </w:rPr>
      </w:pPr>
      <w:r>
        <w:rPr>
          <w:rFonts w:cs="Arial"/>
          <w:b/>
          <w:sz w:val="72"/>
          <w:szCs w:val="72"/>
        </w:rPr>
        <w:t>Diplom</w:t>
      </w:r>
      <w:r w:rsidRPr="00400329">
        <w:rPr>
          <w:rFonts w:cs="Arial"/>
          <w:b/>
          <w:sz w:val="72"/>
          <w:szCs w:val="72"/>
        </w:rPr>
        <w:t>arbeit</w:t>
      </w:r>
    </w:p>
    <w:p w:rsidR="007A5199" w:rsidRPr="00400329" w:rsidRDefault="007A5199" w:rsidP="007A5199">
      <w:pPr>
        <w:widowControl/>
        <w:spacing w:line="255" w:lineRule="exact"/>
        <w:sectPr w:rsidR="007A5199" w:rsidRPr="00400329" w:rsidSect="007A5199">
          <w:headerReference w:type="default" r:id="rId8"/>
          <w:pgSz w:w="11907" w:h="16840" w:code="9"/>
          <w:pgMar w:top="4536" w:right="397" w:bottom="1503" w:left="851" w:header="284" w:footer="720" w:gutter="0"/>
          <w:cols w:space="227"/>
        </w:sectPr>
      </w:pPr>
    </w:p>
    <w:p w:rsidR="009F0DAA" w:rsidRPr="00400329" w:rsidRDefault="009F0DAA" w:rsidP="0023252D">
      <w:pPr>
        <w:pStyle w:val="berschrift1"/>
        <w:framePr w:w="3402" w:h="4646" w:hRule="exact" w:wrap="around" w:vAnchor="margin" w:x="795" w:y="1" w:anchorLock="0"/>
        <w:rPr>
          <w:sz w:val="24"/>
          <w:szCs w:val="24"/>
        </w:rPr>
      </w:pPr>
    </w:p>
    <w:p w:rsidR="009F0DAA" w:rsidRPr="00400329" w:rsidRDefault="009F0DAA" w:rsidP="0023252D">
      <w:pPr>
        <w:pStyle w:val="berschrift1"/>
        <w:framePr w:w="3402" w:h="4646" w:hRule="exact" w:wrap="around" w:vAnchor="margin" w:x="795" w:y="1" w:anchorLock="0"/>
        <w:rPr>
          <w:sz w:val="24"/>
          <w:szCs w:val="24"/>
        </w:rPr>
      </w:pPr>
      <w:r w:rsidRPr="00400329">
        <w:rPr>
          <w:sz w:val="24"/>
          <w:szCs w:val="24"/>
        </w:rPr>
        <w:t>Abschätzung von</w:t>
      </w:r>
      <w:r w:rsidRPr="00400329">
        <w:rPr>
          <w:sz w:val="24"/>
          <w:szCs w:val="24"/>
        </w:rPr>
        <w:br/>
        <w:t>Fertigungstoleranzen</w:t>
      </w:r>
      <w:r w:rsidRPr="00400329">
        <w:rPr>
          <w:sz w:val="24"/>
          <w:szCs w:val="24"/>
        </w:rPr>
        <w:br/>
        <w:t>in der NC-Simulation</w:t>
      </w:r>
    </w:p>
    <w:p w:rsidR="009F0DAA" w:rsidRPr="00400329" w:rsidRDefault="00E36E1F" w:rsidP="0023252D">
      <w:pPr>
        <w:pStyle w:val="berschrift1"/>
        <w:framePr w:w="3402" w:h="4646" w:hRule="exact" w:wrap="around" w:vAnchor="margin" w:x="795" w:y="1" w:anchorLock="0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1333500" cy="1819275"/>
            <wp:effectExtent l="0" t="0" r="0" b="9525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23252D" w:rsidRDefault="0023252D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Default="008F18B4" w:rsidP="0058218D">
      <w:pPr>
        <w:widowControl/>
        <w:spacing w:line="255" w:lineRule="exact"/>
      </w:pPr>
    </w:p>
    <w:p w:rsidR="008F18B4" w:rsidRPr="00240D09" w:rsidRDefault="0023252D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Werkzeugmaschinen</w:t>
      </w:r>
      <w:r>
        <w:rPr>
          <w:rFonts w:cs="Arial"/>
          <w:b/>
          <w:sz w:val="16"/>
          <w:szCs w:val="16"/>
        </w:rPr>
        <w:t>labor (WZL)</w:t>
      </w: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Lehrstuhl für</w:t>
      </w:r>
      <w:r w:rsidRPr="00240D09">
        <w:rPr>
          <w:rFonts w:cs="Arial"/>
          <w:b/>
          <w:sz w:val="16"/>
          <w:szCs w:val="16"/>
        </w:rPr>
        <w:br/>
        <w:t>Werkzeugmaschinen</w:t>
      </w:r>
      <w:r w:rsidRPr="00240D09">
        <w:rPr>
          <w:rFonts w:cs="Arial"/>
          <w:b/>
          <w:sz w:val="16"/>
          <w:szCs w:val="16"/>
        </w:rPr>
        <w:br/>
      </w:r>
      <w:r w:rsidRPr="00240D09">
        <w:rPr>
          <w:rFonts w:cs="Arial"/>
          <w:b/>
          <w:sz w:val="16"/>
          <w:szCs w:val="16"/>
        </w:rPr>
        <w:br/>
        <w:t>Abteilung Maschinentechnik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  <w:r w:rsidRPr="00A32A91">
        <w:rPr>
          <w:rFonts w:cs="Arial"/>
          <w:sz w:val="16"/>
          <w:szCs w:val="16"/>
        </w:rPr>
        <w:t>Gruppe Konstruktion und Berechnung</w:t>
      </w:r>
      <w:r w:rsidRPr="00A32A91">
        <w:rPr>
          <w:rFonts w:cs="Arial"/>
          <w:sz w:val="16"/>
          <w:szCs w:val="16"/>
        </w:rPr>
        <w:br/>
        <w:t>von Produktionsanlagen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Ansprechpartner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  <w:r w:rsidRPr="00A32A91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Dipl.-Ing. H. Mustermann"/>
            </w:textInput>
          </w:ffData>
        </w:fldChar>
      </w:r>
      <w:r w:rsidRPr="00A32A91">
        <w:rPr>
          <w:rFonts w:cs="Arial"/>
          <w:sz w:val="16"/>
          <w:szCs w:val="16"/>
        </w:rPr>
        <w:instrText xml:space="preserve"> FORMTEXT </w:instrText>
      </w:r>
      <w:r w:rsidRPr="00A32A91">
        <w:rPr>
          <w:rFonts w:cs="Arial"/>
          <w:sz w:val="16"/>
          <w:szCs w:val="16"/>
        </w:rPr>
      </w:r>
      <w:r w:rsidRPr="00A32A91">
        <w:rPr>
          <w:rFonts w:cs="Arial"/>
          <w:sz w:val="16"/>
          <w:szCs w:val="16"/>
        </w:rPr>
        <w:fldChar w:fldCharType="separate"/>
      </w:r>
      <w:r w:rsidRPr="00A32A91">
        <w:rPr>
          <w:rFonts w:cs="Arial"/>
          <w:noProof/>
          <w:sz w:val="16"/>
          <w:szCs w:val="16"/>
        </w:rPr>
        <w:t>Dipl.-Ing. H. Mustermann</w:t>
      </w:r>
      <w:r w:rsidRPr="00A32A91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br/>
        <w:t xml:space="preserve">Steinbachstraße 53 B, </w:t>
      </w:r>
      <w:r w:rsidRPr="00A32A91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Raum 132"/>
            </w:textInput>
          </w:ffData>
        </w:fldChar>
      </w:r>
      <w:r w:rsidRPr="00A32A91">
        <w:rPr>
          <w:rFonts w:cs="Arial"/>
          <w:sz w:val="16"/>
          <w:szCs w:val="16"/>
        </w:rPr>
        <w:instrText xml:space="preserve"> FORMTEXT </w:instrText>
      </w:r>
      <w:r w:rsidRPr="00A32A91">
        <w:rPr>
          <w:rFonts w:cs="Arial"/>
          <w:sz w:val="16"/>
          <w:szCs w:val="16"/>
        </w:rPr>
      </w:r>
      <w:r w:rsidRPr="00A32A91">
        <w:rPr>
          <w:rFonts w:cs="Arial"/>
          <w:sz w:val="16"/>
          <w:szCs w:val="16"/>
        </w:rPr>
        <w:fldChar w:fldCharType="separate"/>
      </w:r>
      <w:r w:rsidRPr="00A32A91">
        <w:rPr>
          <w:rFonts w:cs="Arial"/>
          <w:noProof/>
          <w:sz w:val="16"/>
          <w:szCs w:val="16"/>
        </w:rPr>
        <w:t>Raum 132</w:t>
      </w:r>
      <w:r w:rsidRPr="00A32A91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br/>
        <w:t>D-52074 Aachen</w:t>
      </w:r>
      <w:r w:rsidRPr="00A32A91">
        <w:rPr>
          <w:rFonts w:cs="Arial"/>
          <w:sz w:val="16"/>
          <w:szCs w:val="16"/>
        </w:rPr>
        <w:br/>
        <w:t xml:space="preserve">Telefon </w:t>
      </w:r>
      <w:r w:rsidRPr="00A32A91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type w:val="number"/>
              <w:default w:val="02 41 / 80-2 74 11"/>
            </w:textInput>
          </w:ffData>
        </w:fldChar>
      </w:r>
      <w:r w:rsidRPr="00A32A91">
        <w:rPr>
          <w:rFonts w:cs="Arial"/>
          <w:sz w:val="16"/>
          <w:szCs w:val="16"/>
        </w:rPr>
        <w:instrText xml:space="preserve"> FORMTEXT </w:instrText>
      </w:r>
      <w:r w:rsidRPr="00A32A91">
        <w:rPr>
          <w:rFonts w:cs="Arial"/>
          <w:sz w:val="16"/>
          <w:szCs w:val="16"/>
        </w:rPr>
      </w:r>
      <w:r w:rsidRPr="00A32A91">
        <w:rPr>
          <w:rFonts w:cs="Arial"/>
          <w:sz w:val="16"/>
          <w:szCs w:val="16"/>
        </w:rPr>
        <w:fldChar w:fldCharType="separate"/>
      </w:r>
      <w:r w:rsidRPr="00A32A91">
        <w:rPr>
          <w:rFonts w:cs="Arial"/>
          <w:noProof/>
          <w:sz w:val="16"/>
          <w:szCs w:val="16"/>
        </w:rPr>
        <w:t>02 41 / 80-2 74 11</w:t>
      </w:r>
      <w:r w:rsidRPr="00A32A91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br/>
      </w:r>
      <w:r w:rsidR="000C69F3"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H.Mustermann"/>
            </w:textInput>
          </w:ffData>
        </w:fldChar>
      </w:r>
      <w:r w:rsidR="000C69F3">
        <w:rPr>
          <w:rFonts w:cs="Arial"/>
          <w:sz w:val="16"/>
          <w:szCs w:val="16"/>
        </w:rPr>
        <w:instrText xml:space="preserve"> FORMTEXT </w:instrText>
      </w:r>
      <w:r w:rsidR="000C69F3" w:rsidRPr="000C69F3">
        <w:rPr>
          <w:rFonts w:cs="Arial"/>
          <w:sz w:val="16"/>
          <w:szCs w:val="16"/>
        </w:rPr>
      </w:r>
      <w:r w:rsidR="000C69F3">
        <w:rPr>
          <w:rFonts w:cs="Arial"/>
          <w:sz w:val="16"/>
          <w:szCs w:val="16"/>
        </w:rPr>
        <w:fldChar w:fldCharType="separate"/>
      </w:r>
      <w:r w:rsidR="000C69F3">
        <w:rPr>
          <w:rFonts w:cs="Arial"/>
          <w:noProof/>
          <w:sz w:val="16"/>
          <w:szCs w:val="16"/>
        </w:rPr>
        <w:t>H.Mustermann</w:t>
      </w:r>
      <w:r w:rsidR="000C69F3">
        <w:rPr>
          <w:rFonts w:cs="Arial"/>
          <w:sz w:val="16"/>
          <w:szCs w:val="16"/>
        </w:rPr>
        <w:fldChar w:fldCharType="end"/>
      </w:r>
      <w:r w:rsidRPr="00A32A91">
        <w:rPr>
          <w:rFonts w:cs="Arial"/>
          <w:sz w:val="16"/>
          <w:szCs w:val="16"/>
        </w:rPr>
        <w:t>@wzl.rwth-aachen.de</w:t>
      </w:r>
    </w:p>
    <w:p w:rsidR="008F18B4" w:rsidRPr="00A32A91" w:rsidRDefault="008F18B4" w:rsidP="008F18B4">
      <w:pPr>
        <w:rPr>
          <w:rFonts w:cs="Arial"/>
          <w:sz w:val="16"/>
          <w:szCs w:val="16"/>
        </w:rPr>
      </w:pPr>
    </w:p>
    <w:p w:rsidR="008F18B4" w:rsidRPr="00240D09" w:rsidRDefault="008F18B4" w:rsidP="008F18B4">
      <w:pPr>
        <w:rPr>
          <w:rFonts w:cs="Arial"/>
          <w:b/>
          <w:sz w:val="16"/>
          <w:szCs w:val="16"/>
        </w:rPr>
      </w:pPr>
      <w:r w:rsidRPr="00240D09">
        <w:rPr>
          <w:rFonts w:cs="Arial"/>
          <w:b/>
          <w:sz w:val="16"/>
          <w:szCs w:val="16"/>
        </w:rPr>
        <w:t>Stand</w:t>
      </w:r>
    </w:p>
    <w:p w:rsidR="008F18B4" w:rsidRPr="008F18B4" w:rsidRDefault="000C69F3" w:rsidP="008F18B4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Monat 200x"/>
            </w:textInput>
          </w:ffData>
        </w:fldChar>
      </w:r>
      <w:r>
        <w:rPr>
          <w:rFonts w:cs="Arial"/>
          <w:sz w:val="16"/>
          <w:szCs w:val="16"/>
        </w:rPr>
        <w:instrText xml:space="preserve"> FORMTEXT </w:instrText>
      </w:r>
      <w:r w:rsidRPr="000C69F3">
        <w:rPr>
          <w:rFonts w:cs="Arial"/>
          <w:sz w:val="16"/>
          <w:szCs w:val="16"/>
        </w:rPr>
      </w:r>
      <w:r>
        <w:rPr>
          <w:rFonts w:cs="Arial"/>
          <w:sz w:val="16"/>
          <w:szCs w:val="16"/>
        </w:rPr>
        <w:fldChar w:fldCharType="separate"/>
      </w:r>
      <w:r>
        <w:rPr>
          <w:rFonts w:cs="Arial"/>
          <w:noProof/>
          <w:sz w:val="16"/>
          <w:szCs w:val="16"/>
        </w:rPr>
        <w:t>Monat 200x</w:t>
      </w:r>
      <w:r>
        <w:rPr>
          <w:rFonts w:cs="Arial"/>
          <w:sz w:val="16"/>
          <w:szCs w:val="16"/>
        </w:rPr>
        <w:fldChar w:fldCharType="end"/>
      </w:r>
    </w:p>
    <w:p w:rsidR="0058218D" w:rsidRPr="00400329" w:rsidRDefault="00E36E1F" w:rsidP="0058218D">
      <w:pPr>
        <w:widowControl/>
        <w:spacing w:line="255" w:lineRule="exact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2304415</wp:posOffset>
                </wp:positionH>
                <wp:positionV relativeFrom="margin">
                  <wp:posOffset>0</wp:posOffset>
                </wp:positionV>
                <wp:extent cx="396240" cy="46990"/>
                <wp:effectExtent l="0" t="0" r="0" b="0"/>
                <wp:wrapNone/>
                <wp:docPr id="3" name="Freeform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6240" cy="46990"/>
                        </a:xfrm>
                        <a:custGeom>
                          <a:avLst/>
                          <a:gdLst>
                            <a:gd name="T0" fmla="*/ 0 w 20000"/>
                            <a:gd name="T1" fmla="*/ 0 h 20000"/>
                            <a:gd name="T2" fmla="*/ 0 w 20000"/>
                            <a:gd name="T3" fmla="*/ 20000 h 20000"/>
                            <a:gd name="T4" fmla="*/ 20000 w 20000"/>
                            <a:gd name="T5" fmla="*/ 20000 h 20000"/>
                            <a:gd name="T6" fmla="*/ 20000 w 20000"/>
                            <a:gd name="T7" fmla="*/ 0 h 20000"/>
                            <a:gd name="T8" fmla="*/ 0 w 20000"/>
                            <a:gd name="T9" fmla="*/ 0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0" y="0"/>
                              </a:moveTo>
                              <a:lnTo>
                                <a:pt x="0" y="20000"/>
                              </a:lnTo>
                              <a:lnTo>
                                <a:pt x="20000" y="20000"/>
                              </a:lnTo>
                              <a:lnTo>
                                <a:pt x="20000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6DB6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000000"/>
                              </a:solidFill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9" o:spid="_x0000_s1026" style="position:absolute;margin-left:181.45pt;margin-top:0;width:31.2pt;height:3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" o:allowincell="f" path="m,l,20000r20000,l20000,,,e" fillcolor="#006db6" stroked="f">
                <v:path arrowok="t" o:connecttype="custom" o:connectlocs="0,0;0,46990;396240,46990;396240,0;0,0" o:connectangles="0,0,0,0,0"/>
                <w10:wrap anchory="margin"/>
              </v:shape>
            </w:pict>
          </mc:Fallback>
        </mc:AlternateContent>
      </w:r>
      <w:r w:rsidR="0058218D" w:rsidRPr="00400329">
        <w:br w:type="column"/>
      </w:r>
      <w:r w:rsidR="0058218D" w:rsidRPr="00400329">
        <w:rPr>
          <w:b/>
        </w:rPr>
        <w:lastRenderedPageBreak/>
        <w:t>Ausgangssituation</w:t>
      </w:r>
    </w:p>
    <w:p w:rsidR="0058218D" w:rsidRPr="00400329" w:rsidRDefault="0058218D" w:rsidP="0058218D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</w:pPr>
      <w:r w:rsidRPr="00400329">
        <w:t>Die auftretenden Maßabweichu</w:t>
      </w:r>
      <w:r w:rsidRPr="00400329">
        <w:t>n</w:t>
      </w:r>
      <w:r w:rsidRPr="00400329">
        <w:t>gen des Werkstücks bei der spanenden Bearbeitung werden hauptsächlich durch die auftrete</w:t>
      </w:r>
      <w:r w:rsidRPr="00400329">
        <w:t>n</w:t>
      </w:r>
      <w:r w:rsidRPr="00400329">
        <w:t>den Prozesskräfte und die Steifigkeit der Maschine b</w:t>
      </w:r>
      <w:r w:rsidRPr="00400329">
        <w:t>e</w:t>
      </w:r>
      <w:r w:rsidRPr="00400329">
        <w:t>stimmt. Nach dem Stand der Technik können diese Einflüsse bei der NC-Simulation nicht berücksichtigt we</w:t>
      </w:r>
      <w:r w:rsidRPr="00400329">
        <w:t>r</w:t>
      </w:r>
      <w:r w:rsidRPr="00400329">
        <w:t>den. Am WZL wurden neue Ansätze zur Berücksichtigung der Prozesskrä</w:t>
      </w:r>
      <w:r w:rsidRPr="00400329">
        <w:t>f</w:t>
      </w:r>
      <w:r w:rsidRPr="00400329">
        <w:t>te und der realen Systemnachgiebi</w:t>
      </w:r>
      <w:r w:rsidRPr="00400329">
        <w:t>g</w:t>
      </w:r>
      <w:r w:rsidRPr="00400329">
        <w:t>keiten zur Vorhersage der Fert</w:t>
      </w:r>
      <w:r w:rsidRPr="00400329">
        <w:t>i</w:t>
      </w:r>
      <w:r w:rsidRPr="00400329">
        <w:t>gungsergebnisse bei der NC-Simulation entwickelt.</w:t>
      </w:r>
    </w:p>
    <w:p w:rsidR="00F1270B" w:rsidRPr="00400329" w:rsidRDefault="00824F69" w:rsidP="00824F69">
      <w:pPr>
        <w:widowControl/>
        <w:spacing w:line="255" w:lineRule="exact"/>
      </w:pPr>
      <w:r w:rsidRPr="00400329">
        <w:t xml:space="preserve">Im Rahmen dieser </w:t>
      </w:r>
      <w:r w:rsidR="0045456D">
        <w:t>Studien</w:t>
      </w:r>
      <w:r w:rsidRPr="00400329">
        <w:t>arbeit soll eine vorhanden</w:t>
      </w:r>
      <w:r w:rsidR="00B01900">
        <w:t>e</w:t>
      </w:r>
      <w:r w:rsidRPr="00400329">
        <w:t xml:space="preserve"> </w:t>
      </w:r>
      <w:r w:rsidR="00B01900">
        <w:t>Simulations-u</w:t>
      </w:r>
      <w:bookmarkStart w:id="0" w:name="_GoBack"/>
      <w:bookmarkEnd w:id="0"/>
      <w:r w:rsidR="004B1D98" w:rsidRPr="00400329">
        <w:t>mgebung</w:t>
      </w:r>
      <w:r w:rsidRPr="00400329">
        <w:t xml:space="preserve"> für weitere Fräspr</w:t>
      </w:r>
      <w:r w:rsidRPr="00400329">
        <w:t>o</w:t>
      </w:r>
      <w:r w:rsidRPr="00400329">
        <w:t>zesse angepasst und mit Hilfe von Zerspa</w:t>
      </w:r>
      <w:r w:rsidRPr="00400329">
        <w:t>n</w:t>
      </w:r>
      <w:r w:rsidRPr="00400329">
        <w:t>versuchen ve</w:t>
      </w:r>
      <w:r w:rsidRPr="00400329">
        <w:t>r</w:t>
      </w:r>
      <w:r w:rsidRPr="00400329">
        <w:t>bessert werden.</w:t>
      </w:r>
    </w:p>
    <w:p w:rsidR="00283BCA" w:rsidRPr="00400329" w:rsidRDefault="00824F69" w:rsidP="0058218D">
      <w:pPr>
        <w:widowControl/>
        <w:spacing w:line="255" w:lineRule="exact"/>
      </w:pPr>
      <w:r w:rsidRPr="00400329">
        <w:t>Die Ermittlung der Nachgiebi</w:t>
      </w:r>
      <w:r w:rsidRPr="00400329">
        <w:t>g</w:t>
      </w:r>
      <w:r w:rsidRPr="00400329">
        <w:t>keiten von Maschine, Werkzeug und Wer</w:t>
      </w:r>
      <w:r w:rsidRPr="00400329">
        <w:t>k</w:t>
      </w:r>
      <w:r w:rsidRPr="00400329">
        <w:t>stück erfolgt hier mit Hilfe der Finite-Elemente-Simulation (I-deas©).</w:t>
      </w:r>
    </w:p>
    <w:p w:rsidR="0058218D" w:rsidRPr="00400329" w:rsidRDefault="00E36E1F" w:rsidP="007A5199">
      <w:pPr>
        <w:widowControl/>
        <w:spacing w:line="255" w:lineRule="exac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360045</wp:posOffset>
            </wp:positionV>
            <wp:extent cx="3233420" cy="1989455"/>
            <wp:effectExtent l="0" t="0" r="5080" b="0"/>
            <wp:wrapNone/>
            <wp:docPr id="37" name="Bild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420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18D" w:rsidRPr="00400329">
        <w:br w:type="column"/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</w:pPr>
      <w:r w:rsidRPr="00400329">
        <w:t>Die auftretenden Prozesskräfte we</w:t>
      </w:r>
      <w:r w:rsidRPr="00400329">
        <w:t>r</w:t>
      </w:r>
      <w:r w:rsidRPr="00400329">
        <w:t>den mit geeigneten analytischen Ze</w:t>
      </w:r>
      <w:r w:rsidRPr="00400329">
        <w:t>r</w:t>
      </w:r>
      <w:r w:rsidRPr="00400329">
        <w:t>spankraftmodellen ermittelt.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  <w:rPr>
          <w:b/>
        </w:rPr>
      </w:pPr>
      <w:r w:rsidRPr="00400329">
        <w:rPr>
          <w:b/>
        </w:rPr>
        <w:t>Voraussetzungen: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numPr>
          <w:ilvl w:val="0"/>
          <w:numId w:val="25"/>
        </w:numPr>
        <w:spacing w:line="255" w:lineRule="exact"/>
      </w:pPr>
      <w:r w:rsidRPr="00400329">
        <w:t>Motivation und Einsat</w:t>
      </w:r>
      <w:r w:rsidRPr="00400329">
        <w:t>z</w:t>
      </w:r>
      <w:r w:rsidRPr="00400329">
        <w:t>bereitschaft</w:t>
      </w:r>
    </w:p>
    <w:p w:rsidR="00824F69" w:rsidRPr="00400329" w:rsidRDefault="00824F69" w:rsidP="00824F69">
      <w:pPr>
        <w:widowControl/>
        <w:numPr>
          <w:ilvl w:val="0"/>
          <w:numId w:val="25"/>
        </w:numPr>
        <w:spacing w:line="255" w:lineRule="exact"/>
      </w:pPr>
      <w:r w:rsidRPr="00400329">
        <w:t>Interesse an modernen Simul</w:t>
      </w:r>
      <w:r w:rsidRPr="00400329">
        <w:t>a</w:t>
      </w:r>
      <w:r w:rsidRPr="00400329">
        <w:t>tions-methoden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spacing w:line="255" w:lineRule="exact"/>
        <w:rPr>
          <w:b/>
        </w:rPr>
      </w:pPr>
      <w:r w:rsidRPr="00400329">
        <w:rPr>
          <w:b/>
        </w:rPr>
        <w:t>Geboten wird:</w:t>
      </w:r>
    </w:p>
    <w:p w:rsidR="00824F69" w:rsidRPr="00400329" w:rsidRDefault="00824F69" w:rsidP="00824F69">
      <w:pPr>
        <w:widowControl/>
        <w:spacing w:line="255" w:lineRule="exact"/>
      </w:pP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Umfangreiche Betreuung</w:t>
      </w: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Abgegrenzte Aufgabenstellung, schnelle Bearbeitung möglich</w:t>
      </w: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Einarbeitung in die Finite-Elemente-Simul</w:t>
      </w:r>
      <w:r w:rsidR="004B1D98">
        <w:t>a</w:t>
      </w:r>
      <w:r w:rsidRPr="00400329">
        <w:t>tion</w:t>
      </w:r>
    </w:p>
    <w:p w:rsidR="00824F69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Einarbeitung in die Zerspansimula</w:t>
      </w:r>
      <w:r w:rsidR="004B1D98">
        <w:t>-</w:t>
      </w:r>
      <w:r w:rsidRPr="00400329">
        <w:t>t</w:t>
      </w:r>
      <w:r w:rsidRPr="00400329">
        <w:t>i</w:t>
      </w:r>
      <w:r w:rsidRPr="00400329">
        <w:t xml:space="preserve">on </w:t>
      </w:r>
    </w:p>
    <w:p w:rsidR="0058218D" w:rsidRPr="00400329" w:rsidRDefault="00824F69" w:rsidP="00824F69">
      <w:pPr>
        <w:widowControl/>
        <w:numPr>
          <w:ilvl w:val="0"/>
          <w:numId w:val="24"/>
        </w:numPr>
        <w:spacing w:line="255" w:lineRule="exact"/>
      </w:pPr>
      <w:r w:rsidRPr="00400329">
        <w:t>Eigenverantwortliche Durchführung von Zerspanve</w:t>
      </w:r>
      <w:r w:rsidRPr="00400329">
        <w:t>r</w:t>
      </w:r>
      <w:r w:rsidRPr="00400329">
        <w:t>suchen</w:t>
      </w:r>
    </w:p>
    <w:sectPr w:rsidR="0058218D" w:rsidRPr="00400329" w:rsidSect="009F0DAA">
      <w:type w:val="continuous"/>
      <w:pgSz w:w="11907" w:h="16840" w:code="9"/>
      <w:pgMar w:top="4536" w:right="397" w:bottom="1503" w:left="851" w:header="284" w:footer="720" w:gutter="0"/>
      <w:cols w:num="3" w:space="22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E1F" w:rsidRDefault="00E36E1F">
      <w:r>
        <w:separator/>
      </w:r>
    </w:p>
  </w:endnote>
  <w:endnote w:type="continuationSeparator" w:id="0">
    <w:p w:rsidR="00E36E1F" w:rsidRDefault="00E36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E1F" w:rsidRDefault="00E36E1F">
      <w:r>
        <w:separator/>
      </w:r>
    </w:p>
  </w:footnote>
  <w:footnote w:type="continuationSeparator" w:id="0">
    <w:p w:rsidR="00E36E1F" w:rsidRDefault="00E36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0329" w:rsidRDefault="00E36E1F" w:rsidP="008D2429">
    <w:pPr>
      <w:pStyle w:val="Kopfzeile"/>
      <w:ind w:left="2127" w:right="27" w:firstLine="709"/>
    </w:pPr>
    <w:r>
      <w:rPr>
        <w:noProof/>
      </w:rPr>
      <w:drawing>
        <wp:anchor distT="0" distB="0" distL="114300" distR="114300" simplePos="0" relativeHeight="251657728" behindDoc="1" locked="0" layoutInCell="0" allowOverlap="1">
          <wp:simplePos x="0" y="0"/>
          <wp:positionH relativeFrom="column">
            <wp:posOffset>4608830</wp:posOffset>
          </wp:positionH>
          <wp:positionV relativeFrom="paragraph">
            <wp:posOffset>0</wp:posOffset>
          </wp:positionV>
          <wp:extent cx="1943735" cy="533400"/>
          <wp:effectExtent l="0" t="0" r="0" b="0"/>
          <wp:wrapTight wrapText="bothSides">
            <wp:wrapPolygon edited="0">
              <wp:start x="0" y="0"/>
              <wp:lineTo x="0" y="20829"/>
              <wp:lineTo x="21381" y="20829"/>
              <wp:lineTo x="21381" y="0"/>
              <wp:lineTo x="0" y="0"/>
            </wp:wrapPolygon>
          </wp:wrapTight>
          <wp:docPr id="577" name="Bild 5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7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73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2362200" cy="647700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36857E7"/>
    <w:multiLevelType w:val="hybridMultilevel"/>
    <w:tmpl w:val="FC5C05CE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67587D"/>
    <w:multiLevelType w:val="hybridMultilevel"/>
    <w:tmpl w:val="DDC8E200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1D03C3"/>
    <w:multiLevelType w:val="multilevel"/>
    <w:tmpl w:val="F2DA21B4"/>
    <w:lvl w:ilvl="0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E757C1"/>
    <w:multiLevelType w:val="singleLevel"/>
    <w:tmpl w:val="E1C28ED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0C5E1DDE"/>
    <w:multiLevelType w:val="hybridMultilevel"/>
    <w:tmpl w:val="1BAE5172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19761E"/>
    <w:multiLevelType w:val="hybridMultilevel"/>
    <w:tmpl w:val="608EB25C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31A7F9E"/>
    <w:multiLevelType w:val="hybridMultilevel"/>
    <w:tmpl w:val="6290AD48"/>
    <w:lvl w:ilvl="0" w:tplc="2B42FF24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E63CA8"/>
    <w:multiLevelType w:val="hybridMultilevel"/>
    <w:tmpl w:val="631A3B46"/>
    <w:lvl w:ilvl="0" w:tplc="4B0A282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A916EAE"/>
    <w:multiLevelType w:val="hybridMultilevel"/>
    <w:tmpl w:val="0C0C8340"/>
    <w:lvl w:ilvl="0" w:tplc="A1141E84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C505C2B"/>
    <w:multiLevelType w:val="hybridMultilevel"/>
    <w:tmpl w:val="7122A31A"/>
    <w:lvl w:ilvl="0" w:tplc="4B0A282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C339E6"/>
    <w:multiLevelType w:val="hybridMultilevel"/>
    <w:tmpl w:val="F2DA21B4"/>
    <w:lvl w:ilvl="0" w:tplc="FA6CA5AC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6E1283"/>
    <w:multiLevelType w:val="hybridMultilevel"/>
    <w:tmpl w:val="B9D83084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5D5242"/>
    <w:multiLevelType w:val="hybridMultilevel"/>
    <w:tmpl w:val="DC1CBE5A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9702D69"/>
    <w:multiLevelType w:val="hybridMultilevel"/>
    <w:tmpl w:val="A9686AA8"/>
    <w:lvl w:ilvl="0" w:tplc="4B0A282A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59D49F0"/>
    <w:multiLevelType w:val="hybridMultilevel"/>
    <w:tmpl w:val="8974C63C"/>
    <w:lvl w:ilvl="0" w:tplc="61E63B4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6268D2"/>
    <w:multiLevelType w:val="singleLevel"/>
    <w:tmpl w:val="5862142C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16"/>
      </w:rPr>
    </w:lvl>
  </w:abstractNum>
  <w:abstractNum w:abstractNumId="17">
    <w:nsid w:val="5F836A58"/>
    <w:multiLevelType w:val="multilevel"/>
    <w:tmpl w:val="8974C63C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28D165D"/>
    <w:multiLevelType w:val="hybridMultilevel"/>
    <w:tmpl w:val="22D8073A"/>
    <w:lvl w:ilvl="0" w:tplc="E89EA16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43539D"/>
    <w:multiLevelType w:val="singleLevel"/>
    <w:tmpl w:val="E1C28ED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>
    <w:nsid w:val="70C910FF"/>
    <w:multiLevelType w:val="hybridMultilevel"/>
    <w:tmpl w:val="526C5442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5743AB9"/>
    <w:multiLevelType w:val="hybridMultilevel"/>
    <w:tmpl w:val="353240D2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EA30223"/>
    <w:multiLevelType w:val="hybridMultilevel"/>
    <w:tmpl w:val="58343E1E"/>
    <w:lvl w:ilvl="0" w:tplc="FB14B738">
      <w:start w:val="1"/>
      <w:numFmt w:val="bullet"/>
      <w:lvlText w:val="–"/>
      <w:lvlJc w:val="left"/>
      <w:pPr>
        <w:tabs>
          <w:tab w:val="num" w:pos="170"/>
        </w:tabs>
        <w:ind w:left="170" w:hanging="170"/>
      </w:pPr>
      <w:rPr>
        <w:rFonts w:ascii="Arial" w:hAnsi="Arial" w:hint="default"/>
        <w:effect w:val="no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6"/>
  </w:num>
  <w:num w:numId="4">
    <w:abstractNumId w:val="19"/>
  </w:num>
  <w:num w:numId="5">
    <w:abstractNumId w:val="4"/>
  </w:num>
  <w:num w:numId="6">
    <w:abstractNumId w:val="13"/>
  </w:num>
  <w:num w:numId="7">
    <w:abstractNumId w:val="1"/>
  </w:num>
  <w:num w:numId="8">
    <w:abstractNumId w:val="2"/>
  </w:num>
  <w:num w:numId="9">
    <w:abstractNumId w:val="18"/>
  </w:num>
  <w:num w:numId="10">
    <w:abstractNumId w:val="15"/>
  </w:num>
  <w:num w:numId="11">
    <w:abstractNumId w:val="17"/>
  </w:num>
  <w:num w:numId="12">
    <w:abstractNumId w:val="7"/>
  </w:num>
  <w:num w:numId="13">
    <w:abstractNumId w:val="8"/>
  </w:num>
  <w:num w:numId="14">
    <w:abstractNumId w:val="10"/>
  </w:num>
  <w:num w:numId="15">
    <w:abstractNumId w:val="9"/>
  </w:num>
  <w:num w:numId="16">
    <w:abstractNumId w:val="14"/>
  </w:num>
  <w:num w:numId="17">
    <w:abstractNumId w:val="0"/>
    <w:lvlOverride w:ilvl="0">
      <w:lvl w:ilvl="0">
        <w:start w:val="1"/>
        <w:numFmt w:val="bullet"/>
        <w:lvlText w:val="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18">
    <w:abstractNumId w:val="11"/>
  </w:num>
  <w:num w:numId="19">
    <w:abstractNumId w:val="3"/>
  </w:num>
  <w:num w:numId="20">
    <w:abstractNumId w:val="12"/>
  </w:num>
  <w:num w:numId="21">
    <w:abstractNumId w:val="22"/>
  </w:num>
  <w:num w:numId="22">
    <w:abstractNumId w:val="21"/>
  </w:num>
  <w:num w:numId="23">
    <w:abstractNumId w:val="5"/>
  </w:num>
  <w:num w:numId="24">
    <w:abstractNumId w:val="6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de-DE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de-DE" w:vendorID="9" w:dllVersion="512" w:checkStyle="1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26">
      <o:colormru v:ext="edit" colors="#00ff59,#00a886,#05a,#006db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E1F"/>
    <w:rsid w:val="00012AE3"/>
    <w:rsid w:val="00014E9B"/>
    <w:rsid w:val="00015644"/>
    <w:rsid w:val="00052A08"/>
    <w:rsid w:val="000571DE"/>
    <w:rsid w:val="00064D7B"/>
    <w:rsid w:val="0007326D"/>
    <w:rsid w:val="00082E9D"/>
    <w:rsid w:val="00085DBF"/>
    <w:rsid w:val="00091C45"/>
    <w:rsid w:val="000C69F3"/>
    <w:rsid w:val="000E34C6"/>
    <w:rsid w:val="000E3A0C"/>
    <w:rsid w:val="000E67B7"/>
    <w:rsid w:val="000F601C"/>
    <w:rsid w:val="00135A85"/>
    <w:rsid w:val="001368CE"/>
    <w:rsid w:val="0013748A"/>
    <w:rsid w:val="00141BB2"/>
    <w:rsid w:val="00157568"/>
    <w:rsid w:val="00161D67"/>
    <w:rsid w:val="00170063"/>
    <w:rsid w:val="001943CC"/>
    <w:rsid w:val="001B56E5"/>
    <w:rsid w:val="001F296D"/>
    <w:rsid w:val="001F53A7"/>
    <w:rsid w:val="00201268"/>
    <w:rsid w:val="00222C78"/>
    <w:rsid w:val="002258B3"/>
    <w:rsid w:val="0023252D"/>
    <w:rsid w:val="00240D09"/>
    <w:rsid w:val="00245832"/>
    <w:rsid w:val="00252F29"/>
    <w:rsid w:val="0027622D"/>
    <w:rsid w:val="002772E7"/>
    <w:rsid w:val="00283BCA"/>
    <w:rsid w:val="0028656E"/>
    <w:rsid w:val="002A63B1"/>
    <w:rsid w:val="002C35C0"/>
    <w:rsid w:val="002F4E4D"/>
    <w:rsid w:val="002F7E9C"/>
    <w:rsid w:val="00326040"/>
    <w:rsid w:val="00342D1C"/>
    <w:rsid w:val="00351827"/>
    <w:rsid w:val="003E2D4D"/>
    <w:rsid w:val="003F1BFF"/>
    <w:rsid w:val="003F55F7"/>
    <w:rsid w:val="004002DC"/>
    <w:rsid w:val="00400329"/>
    <w:rsid w:val="00434498"/>
    <w:rsid w:val="00437961"/>
    <w:rsid w:val="0045456D"/>
    <w:rsid w:val="004553BF"/>
    <w:rsid w:val="0047532D"/>
    <w:rsid w:val="00493137"/>
    <w:rsid w:val="004B1D98"/>
    <w:rsid w:val="004B464F"/>
    <w:rsid w:val="004C24B8"/>
    <w:rsid w:val="004D7C81"/>
    <w:rsid w:val="004F736E"/>
    <w:rsid w:val="005160DB"/>
    <w:rsid w:val="00516F54"/>
    <w:rsid w:val="00521BEA"/>
    <w:rsid w:val="00542490"/>
    <w:rsid w:val="00563CE8"/>
    <w:rsid w:val="0058218D"/>
    <w:rsid w:val="00585DDB"/>
    <w:rsid w:val="0059484A"/>
    <w:rsid w:val="005B044F"/>
    <w:rsid w:val="005C1DC7"/>
    <w:rsid w:val="005C7B29"/>
    <w:rsid w:val="00611A6C"/>
    <w:rsid w:val="0062198F"/>
    <w:rsid w:val="0062697F"/>
    <w:rsid w:val="0064442D"/>
    <w:rsid w:val="006462F0"/>
    <w:rsid w:val="006509FC"/>
    <w:rsid w:val="006542F3"/>
    <w:rsid w:val="00672760"/>
    <w:rsid w:val="006E1307"/>
    <w:rsid w:val="006F536B"/>
    <w:rsid w:val="00773073"/>
    <w:rsid w:val="007A5199"/>
    <w:rsid w:val="007F381F"/>
    <w:rsid w:val="008229F2"/>
    <w:rsid w:val="00824F69"/>
    <w:rsid w:val="00850741"/>
    <w:rsid w:val="00884D0A"/>
    <w:rsid w:val="008D2429"/>
    <w:rsid w:val="008D43CB"/>
    <w:rsid w:val="008E4009"/>
    <w:rsid w:val="008E5398"/>
    <w:rsid w:val="008F18B4"/>
    <w:rsid w:val="008F79C7"/>
    <w:rsid w:val="00911F76"/>
    <w:rsid w:val="00914C8E"/>
    <w:rsid w:val="00922BB5"/>
    <w:rsid w:val="00941481"/>
    <w:rsid w:val="00961CB9"/>
    <w:rsid w:val="00971AB3"/>
    <w:rsid w:val="009A108D"/>
    <w:rsid w:val="009D27F7"/>
    <w:rsid w:val="009E2423"/>
    <w:rsid w:val="009F0DAA"/>
    <w:rsid w:val="00A0625E"/>
    <w:rsid w:val="00A426B2"/>
    <w:rsid w:val="00A55D20"/>
    <w:rsid w:val="00A72350"/>
    <w:rsid w:val="00AA1397"/>
    <w:rsid w:val="00AC602E"/>
    <w:rsid w:val="00AD3C84"/>
    <w:rsid w:val="00B01900"/>
    <w:rsid w:val="00B034A4"/>
    <w:rsid w:val="00B12B68"/>
    <w:rsid w:val="00C15F97"/>
    <w:rsid w:val="00C224C8"/>
    <w:rsid w:val="00C51159"/>
    <w:rsid w:val="00C64DE7"/>
    <w:rsid w:val="00C8253A"/>
    <w:rsid w:val="00C95272"/>
    <w:rsid w:val="00C95A6F"/>
    <w:rsid w:val="00CF5ACA"/>
    <w:rsid w:val="00D4515F"/>
    <w:rsid w:val="00D47BE5"/>
    <w:rsid w:val="00D642D6"/>
    <w:rsid w:val="00D82880"/>
    <w:rsid w:val="00D8627B"/>
    <w:rsid w:val="00D905C6"/>
    <w:rsid w:val="00D91C97"/>
    <w:rsid w:val="00DA17AC"/>
    <w:rsid w:val="00DC4F4F"/>
    <w:rsid w:val="00DF2836"/>
    <w:rsid w:val="00E06050"/>
    <w:rsid w:val="00E14E24"/>
    <w:rsid w:val="00E35024"/>
    <w:rsid w:val="00E36E1F"/>
    <w:rsid w:val="00E37E36"/>
    <w:rsid w:val="00E44B5F"/>
    <w:rsid w:val="00E6252F"/>
    <w:rsid w:val="00EB5884"/>
    <w:rsid w:val="00EC0B83"/>
    <w:rsid w:val="00F029D8"/>
    <w:rsid w:val="00F03895"/>
    <w:rsid w:val="00F1270B"/>
    <w:rsid w:val="00F21DB0"/>
    <w:rsid w:val="00F61078"/>
    <w:rsid w:val="00FD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26">
      <o:colormru v:ext="edit" colors="#00ff59,#00a886,#05a,#006db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F53A7"/>
    <w:pPr>
      <w:widowControl w:val="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434498"/>
    <w:pPr>
      <w:keepNext/>
      <w:framePr w:w="2863" w:h="3306" w:hRule="exact" w:hSpace="142" w:wrap="around" w:vAnchor="page" w:hAnchor="page" w:x="854" w:y="6271" w:anchorLock="1"/>
      <w:widowControl/>
      <w:outlineLvl w:val="0"/>
    </w:pPr>
    <w:rPr>
      <w:b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BesuchterHyperlink">
    <w:name w:val="FollowedHyperlink"/>
    <w:basedOn w:val="Absatz-Standardschriftart"/>
    <w:rsid w:val="00A72350"/>
    <w:rPr>
      <w:color w:val="800080"/>
      <w:u w:val="single"/>
    </w:rPr>
  </w:style>
  <w:style w:type="paragraph" w:styleId="Sprechblasentext">
    <w:name w:val="Balloon Text"/>
    <w:basedOn w:val="Standard"/>
    <w:semiHidden/>
    <w:rsid w:val="00400329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12AE3"/>
  </w:style>
  <w:style w:type="paragraph" w:styleId="Fuzeile">
    <w:name w:val="footer"/>
    <w:basedOn w:val="Standard"/>
    <w:rsid w:val="000571DE"/>
  </w:style>
  <w:style w:type="paragraph" w:styleId="Textkrper">
    <w:name w:val="Body Text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C0C0C0"/>
    </w:rPr>
  </w:style>
  <w:style w:type="paragraph" w:styleId="Beschriftung">
    <w:name w:val="caption"/>
    <w:basedOn w:val="Standard"/>
    <w:next w:val="Standard"/>
    <w:qFormat/>
    <w:pPr>
      <w:framePr w:w="3402" w:h="6878" w:hSpace="142" w:wrap="auto" w:hAnchor="margin" w:x="7259" w:y="1"/>
      <w:widowControl/>
      <w:spacing w:line="255" w:lineRule="exact"/>
    </w:pPr>
    <w:rPr>
      <w:b/>
      <w:color w:val="808080"/>
    </w:rPr>
  </w:style>
  <w:style w:type="paragraph" w:styleId="Textkrper2">
    <w:name w:val="Body Text 2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808080"/>
    </w:rPr>
  </w:style>
  <w:style w:type="paragraph" w:styleId="Textkrper3">
    <w:name w:val="Body Text 3"/>
    <w:basedOn w:val="Standard"/>
    <w:link w:val="Textkrper3Zchn"/>
    <w:pPr>
      <w:framePr w:w="3402" w:h="7297" w:hRule="exact" w:hSpace="142" w:wrap="notBeside" w:hAnchor="margin" w:x="3630" w:y="1"/>
      <w:widowControl/>
      <w:spacing w:line="255" w:lineRule="exact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customStyle="1" w:styleId="BlattSpalte2berschrift">
    <w:name w:val="BlattSpalte2Überschrift"/>
    <w:basedOn w:val="BlattSpalte2Text"/>
    <w:rsid w:val="00222C78"/>
    <w:pPr>
      <w:framePr w:wrap="notBeside"/>
      <w:spacing w:before="255"/>
    </w:pPr>
    <w:rPr>
      <w:b/>
    </w:rPr>
  </w:style>
  <w:style w:type="paragraph" w:customStyle="1" w:styleId="BlattSpalte2Text">
    <w:name w:val="BlattSpalte2Text"/>
    <w:basedOn w:val="Standard"/>
    <w:link w:val="BlattSpalte2TextZchnZchn"/>
    <w:rsid w:val="00252F29"/>
    <w:pPr>
      <w:framePr w:w="3402" w:h="6521" w:hRule="exact" w:hSpace="142" w:wrap="notBeside" w:hAnchor="margin" w:x="3630" w:y="1702"/>
      <w:widowControl/>
      <w:spacing w:line="255" w:lineRule="exact"/>
    </w:pPr>
  </w:style>
  <w:style w:type="paragraph" w:customStyle="1" w:styleId="BlattSpalte3Text">
    <w:name w:val="BlattSpalte3Text"/>
    <w:basedOn w:val="Standard"/>
    <w:link w:val="BlattSpalte3TextZchnZchn"/>
    <w:rsid w:val="00941481"/>
    <w:pPr>
      <w:framePr w:w="3402" w:h="6521" w:hRule="exact" w:hSpace="142" w:wrap="notBeside" w:hAnchor="margin" w:x="7259" w:y="1702"/>
      <w:widowControl/>
      <w:spacing w:line="255" w:lineRule="exact"/>
    </w:pPr>
  </w:style>
  <w:style w:type="character" w:customStyle="1" w:styleId="Textkrper3Zchn">
    <w:name w:val="Textkörper 3 Zchn"/>
    <w:basedOn w:val="Absatz-Standardschriftart"/>
    <w:link w:val="Textkrper3"/>
    <w:rsid w:val="00064D7B"/>
    <w:rPr>
      <w:rFonts w:ascii="Arial" w:hAnsi="Arial"/>
      <w:lang w:val="de-DE" w:eastAsia="de-DE" w:bidi="ar-SA"/>
    </w:rPr>
  </w:style>
  <w:style w:type="character" w:customStyle="1" w:styleId="BlattSpalte3TextZchnZchn">
    <w:name w:val="BlattSpalte3Text Zchn Zchn"/>
    <w:basedOn w:val="Absatz-Standardschriftart"/>
    <w:link w:val="BlattSpalte3Text"/>
    <w:rsid w:val="00941481"/>
    <w:rPr>
      <w:rFonts w:ascii="Arial" w:hAnsi="Arial"/>
      <w:lang w:val="de-DE" w:eastAsia="de-DE" w:bidi="ar-SA"/>
    </w:rPr>
  </w:style>
  <w:style w:type="character" w:customStyle="1" w:styleId="BlattSpalte2TextZchnZchn">
    <w:name w:val="BlattSpalte2Text Zchn Zchn"/>
    <w:basedOn w:val="Absatz-Standardschriftart"/>
    <w:link w:val="BlattSpalte2Text"/>
    <w:rsid w:val="00252F29"/>
    <w:rPr>
      <w:rFonts w:ascii="Arial" w:hAnsi="Arial"/>
      <w:lang w:val="de-DE" w:eastAsia="de-DE" w:bidi="ar-SA"/>
    </w:rPr>
  </w:style>
  <w:style w:type="paragraph" w:customStyle="1" w:styleId="BlattSpalte3berschrift">
    <w:name w:val="BlattSpalte3Überschrift"/>
    <w:basedOn w:val="BlattSpalte3Text"/>
    <w:rsid w:val="00EB5884"/>
    <w:pPr>
      <w:framePr w:wrap="notBeside"/>
      <w:spacing w:before="255"/>
    </w:pPr>
    <w:rPr>
      <w:b/>
    </w:rPr>
  </w:style>
  <w:style w:type="paragraph" w:customStyle="1" w:styleId="BlattSpalte1Text">
    <w:name w:val="BlattSpalte1Text"/>
    <w:basedOn w:val="Standard"/>
    <w:link w:val="BlattSpalte1TextZchnZchn"/>
    <w:rsid w:val="000E3A0C"/>
    <w:pPr>
      <w:framePr w:w="3402" w:h="3969" w:hSpace="142" w:wrap="notBeside" w:vAnchor="page" w:hAnchor="margin" w:y="11347"/>
      <w:spacing w:line="198" w:lineRule="exact"/>
    </w:pPr>
    <w:rPr>
      <w:rFonts w:cs="Arial"/>
      <w:sz w:val="16"/>
      <w:szCs w:val="16"/>
    </w:rPr>
  </w:style>
  <w:style w:type="paragraph" w:customStyle="1" w:styleId="BlattSpalte1berschrift">
    <w:name w:val="BlattSpalte1Überschrift"/>
    <w:basedOn w:val="BlattSpalte1Text"/>
    <w:link w:val="BlattSpalte1berschriftZchnZchn"/>
    <w:rsid w:val="00FD6286"/>
    <w:pPr>
      <w:framePr w:wrap="notBeside"/>
    </w:pPr>
    <w:rPr>
      <w:b/>
    </w:rPr>
  </w:style>
  <w:style w:type="character" w:customStyle="1" w:styleId="BlattSpalte1TextZchnZchn">
    <w:name w:val="BlattSpalte1Text Zchn Zchn"/>
    <w:basedOn w:val="Absatz-Standardschriftart"/>
    <w:link w:val="BlattSpalte1Text"/>
    <w:rsid w:val="000E3A0C"/>
    <w:rPr>
      <w:rFonts w:ascii="Arial" w:hAnsi="Arial" w:cs="Arial"/>
      <w:sz w:val="16"/>
      <w:szCs w:val="16"/>
      <w:lang w:val="de-DE" w:eastAsia="de-DE" w:bidi="ar-SA"/>
    </w:rPr>
  </w:style>
  <w:style w:type="character" w:customStyle="1" w:styleId="BlattSpalte1berschriftZchnZchn">
    <w:name w:val="BlattSpalte1Überschrift Zchn Zchn"/>
    <w:basedOn w:val="BlattSpalte1TextZchnZchn"/>
    <w:link w:val="BlattSpalte1berschrift"/>
    <w:rsid w:val="00FD6286"/>
    <w:rPr>
      <w:rFonts w:ascii="Arial" w:hAnsi="Arial" w:cs="Arial"/>
      <w:b/>
      <w:sz w:val="16"/>
      <w:szCs w:val="16"/>
      <w:lang w:val="de-DE" w:eastAsia="de-DE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1F53A7"/>
    <w:pPr>
      <w:widowControl w:val="0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434498"/>
    <w:pPr>
      <w:keepNext/>
      <w:framePr w:w="2863" w:h="3306" w:hRule="exact" w:hSpace="142" w:wrap="around" w:vAnchor="page" w:hAnchor="page" w:x="854" w:y="6271" w:anchorLock="1"/>
      <w:widowControl/>
      <w:outlineLvl w:val="0"/>
    </w:pPr>
    <w:rPr>
      <w:b/>
      <w:sz w:val="2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character" w:styleId="BesuchterHyperlink">
    <w:name w:val="FollowedHyperlink"/>
    <w:basedOn w:val="Absatz-Standardschriftart"/>
    <w:rsid w:val="00A72350"/>
    <w:rPr>
      <w:color w:val="800080"/>
      <w:u w:val="single"/>
    </w:rPr>
  </w:style>
  <w:style w:type="paragraph" w:styleId="Sprechblasentext">
    <w:name w:val="Balloon Text"/>
    <w:basedOn w:val="Standard"/>
    <w:semiHidden/>
    <w:rsid w:val="00400329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012AE3"/>
  </w:style>
  <w:style w:type="paragraph" w:styleId="Fuzeile">
    <w:name w:val="footer"/>
    <w:basedOn w:val="Standard"/>
    <w:rsid w:val="000571DE"/>
  </w:style>
  <w:style w:type="paragraph" w:styleId="Textkrper">
    <w:name w:val="Body Text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C0C0C0"/>
    </w:rPr>
  </w:style>
  <w:style w:type="paragraph" w:styleId="Beschriftung">
    <w:name w:val="caption"/>
    <w:basedOn w:val="Standard"/>
    <w:next w:val="Standard"/>
    <w:qFormat/>
    <w:pPr>
      <w:framePr w:w="3402" w:h="6878" w:hSpace="142" w:wrap="auto" w:hAnchor="margin" w:x="7259" w:y="1"/>
      <w:widowControl/>
      <w:spacing w:line="255" w:lineRule="exact"/>
    </w:pPr>
    <w:rPr>
      <w:b/>
      <w:color w:val="808080"/>
    </w:rPr>
  </w:style>
  <w:style w:type="paragraph" w:styleId="Textkrper2">
    <w:name w:val="Body Text 2"/>
    <w:basedOn w:val="Standard"/>
    <w:pPr>
      <w:framePr w:w="3402" w:h="6878" w:hSpace="142" w:wrap="auto" w:hAnchor="margin" w:x="7259" w:y="1"/>
      <w:widowControl/>
      <w:spacing w:line="255" w:lineRule="atLeast"/>
    </w:pPr>
    <w:rPr>
      <w:color w:val="808080"/>
    </w:rPr>
  </w:style>
  <w:style w:type="paragraph" w:styleId="Textkrper3">
    <w:name w:val="Body Text 3"/>
    <w:basedOn w:val="Standard"/>
    <w:link w:val="Textkrper3Zchn"/>
    <w:pPr>
      <w:framePr w:w="3402" w:h="7297" w:hRule="exact" w:hSpace="142" w:wrap="notBeside" w:hAnchor="margin" w:x="3630" w:y="1"/>
      <w:widowControl/>
      <w:spacing w:line="255" w:lineRule="exact"/>
    </w:pPr>
  </w:style>
  <w:style w:type="character" w:styleId="Hyperlink">
    <w:name w:val="Hyperlink"/>
    <w:basedOn w:val="Absatz-Standardschriftart"/>
    <w:rPr>
      <w:color w:val="0000FF"/>
      <w:u w:val="single"/>
    </w:rPr>
  </w:style>
  <w:style w:type="paragraph" w:customStyle="1" w:styleId="BlattSpalte2berschrift">
    <w:name w:val="BlattSpalte2Überschrift"/>
    <w:basedOn w:val="BlattSpalte2Text"/>
    <w:rsid w:val="00222C78"/>
    <w:pPr>
      <w:framePr w:wrap="notBeside"/>
      <w:spacing w:before="255"/>
    </w:pPr>
    <w:rPr>
      <w:b/>
    </w:rPr>
  </w:style>
  <w:style w:type="paragraph" w:customStyle="1" w:styleId="BlattSpalte2Text">
    <w:name w:val="BlattSpalte2Text"/>
    <w:basedOn w:val="Standard"/>
    <w:link w:val="BlattSpalte2TextZchnZchn"/>
    <w:rsid w:val="00252F29"/>
    <w:pPr>
      <w:framePr w:w="3402" w:h="6521" w:hRule="exact" w:hSpace="142" w:wrap="notBeside" w:hAnchor="margin" w:x="3630" w:y="1702"/>
      <w:widowControl/>
      <w:spacing w:line="255" w:lineRule="exact"/>
    </w:pPr>
  </w:style>
  <w:style w:type="paragraph" w:customStyle="1" w:styleId="BlattSpalte3Text">
    <w:name w:val="BlattSpalte3Text"/>
    <w:basedOn w:val="Standard"/>
    <w:link w:val="BlattSpalte3TextZchnZchn"/>
    <w:rsid w:val="00941481"/>
    <w:pPr>
      <w:framePr w:w="3402" w:h="6521" w:hRule="exact" w:hSpace="142" w:wrap="notBeside" w:hAnchor="margin" w:x="7259" w:y="1702"/>
      <w:widowControl/>
      <w:spacing w:line="255" w:lineRule="exact"/>
    </w:pPr>
  </w:style>
  <w:style w:type="character" w:customStyle="1" w:styleId="Textkrper3Zchn">
    <w:name w:val="Textkörper 3 Zchn"/>
    <w:basedOn w:val="Absatz-Standardschriftart"/>
    <w:link w:val="Textkrper3"/>
    <w:rsid w:val="00064D7B"/>
    <w:rPr>
      <w:rFonts w:ascii="Arial" w:hAnsi="Arial"/>
      <w:lang w:val="de-DE" w:eastAsia="de-DE" w:bidi="ar-SA"/>
    </w:rPr>
  </w:style>
  <w:style w:type="character" w:customStyle="1" w:styleId="BlattSpalte3TextZchnZchn">
    <w:name w:val="BlattSpalte3Text Zchn Zchn"/>
    <w:basedOn w:val="Absatz-Standardschriftart"/>
    <w:link w:val="BlattSpalte3Text"/>
    <w:rsid w:val="00941481"/>
    <w:rPr>
      <w:rFonts w:ascii="Arial" w:hAnsi="Arial"/>
      <w:lang w:val="de-DE" w:eastAsia="de-DE" w:bidi="ar-SA"/>
    </w:rPr>
  </w:style>
  <w:style w:type="character" w:customStyle="1" w:styleId="BlattSpalte2TextZchnZchn">
    <w:name w:val="BlattSpalte2Text Zchn Zchn"/>
    <w:basedOn w:val="Absatz-Standardschriftart"/>
    <w:link w:val="BlattSpalte2Text"/>
    <w:rsid w:val="00252F29"/>
    <w:rPr>
      <w:rFonts w:ascii="Arial" w:hAnsi="Arial"/>
      <w:lang w:val="de-DE" w:eastAsia="de-DE" w:bidi="ar-SA"/>
    </w:rPr>
  </w:style>
  <w:style w:type="paragraph" w:customStyle="1" w:styleId="BlattSpalte3berschrift">
    <w:name w:val="BlattSpalte3Überschrift"/>
    <w:basedOn w:val="BlattSpalte3Text"/>
    <w:rsid w:val="00EB5884"/>
    <w:pPr>
      <w:framePr w:wrap="notBeside"/>
      <w:spacing w:before="255"/>
    </w:pPr>
    <w:rPr>
      <w:b/>
    </w:rPr>
  </w:style>
  <w:style w:type="paragraph" w:customStyle="1" w:styleId="BlattSpalte1Text">
    <w:name w:val="BlattSpalte1Text"/>
    <w:basedOn w:val="Standard"/>
    <w:link w:val="BlattSpalte1TextZchnZchn"/>
    <w:rsid w:val="000E3A0C"/>
    <w:pPr>
      <w:framePr w:w="3402" w:h="3969" w:hSpace="142" w:wrap="notBeside" w:vAnchor="page" w:hAnchor="margin" w:y="11347"/>
      <w:spacing w:line="198" w:lineRule="exact"/>
    </w:pPr>
    <w:rPr>
      <w:rFonts w:cs="Arial"/>
      <w:sz w:val="16"/>
      <w:szCs w:val="16"/>
    </w:rPr>
  </w:style>
  <w:style w:type="paragraph" w:customStyle="1" w:styleId="BlattSpalte1berschrift">
    <w:name w:val="BlattSpalte1Überschrift"/>
    <w:basedOn w:val="BlattSpalte1Text"/>
    <w:link w:val="BlattSpalte1berschriftZchnZchn"/>
    <w:rsid w:val="00FD6286"/>
    <w:pPr>
      <w:framePr w:wrap="notBeside"/>
    </w:pPr>
    <w:rPr>
      <w:b/>
    </w:rPr>
  </w:style>
  <w:style w:type="character" w:customStyle="1" w:styleId="BlattSpalte1TextZchnZchn">
    <w:name w:val="BlattSpalte1Text Zchn Zchn"/>
    <w:basedOn w:val="Absatz-Standardschriftart"/>
    <w:link w:val="BlattSpalte1Text"/>
    <w:rsid w:val="000E3A0C"/>
    <w:rPr>
      <w:rFonts w:ascii="Arial" w:hAnsi="Arial" w:cs="Arial"/>
      <w:sz w:val="16"/>
      <w:szCs w:val="16"/>
      <w:lang w:val="de-DE" w:eastAsia="de-DE" w:bidi="ar-SA"/>
    </w:rPr>
  </w:style>
  <w:style w:type="character" w:customStyle="1" w:styleId="BlattSpalte1berschriftZchnZchn">
    <w:name w:val="BlattSpalte1Überschrift Zchn Zchn"/>
    <w:basedOn w:val="BlattSpalte1TextZchnZchn"/>
    <w:link w:val="BlattSpalte1berschrift"/>
    <w:rsid w:val="00FD6286"/>
    <w:rPr>
      <w:rFonts w:ascii="Arial" w:hAnsi="Arial" w:cs="Arial"/>
      <w:b/>
      <w:sz w:val="16"/>
      <w:szCs w:val="16"/>
      <w:lang w:val="de-DE"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diplomarbeit_aushang_0902508.dotx</Template>
  <TotalTime>0</TotalTime>
  <Pages>1</Pages>
  <Words>172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Studienarbeit</vt:lpstr>
    </vt:vector>
  </TitlesOfParts>
  <Company>WZL der RWTH Aachen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Studienarbeit</dc:title>
  <dc:subject>Studienarbeit-WM</dc:subject>
  <dc:creator>Heike Margot Jansen</dc:creator>
  <dc:description>18.01.2008  Li: HKS 44 und Werkzeugmaschinenlabor</dc:description>
  <cp:lastModifiedBy>Heike Margot Jansen</cp:lastModifiedBy>
  <cp:revision>2</cp:revision>
  <cp:lastPrinted>2006-06-13T08:04:00Z</cp:lastPrinted>
  <dcterms:created xsi:type="dcterms:W3CDTF">2013-04-12T08:58:00Z</dcterms:created>
  <dcterms:modified xsi:type="dcterms:W3CDTF">2013-04-12T08:59:00Z</dcterms:modified>
</cp:coreProperties>
</file>