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51"/>
        <w:gridCol w:w="3686"/>
      </w:tblGrid>
      <w:tr w:rsidR="005F1F36">
        <w:tc>
          <w:tcPr>
            <w:tcW w:w="851" w:type="dxa"/>
          </w:tcPr>
          <w:p w:rsidR="005F1F36" w:rsidRDefault="005F1F36" w:rsidP="00CE62B2">
            <w:pPr>
              <w:pStyle w:val="Absender"/>
              <w:framePr w:wrap="notBeside" w:x="6805" w:y="1708"/>
              <w:spacing w:before="140"/>
              <w:jc w:val="right"/>
              <w:rPr>
                <w:rStyle w:val="Prompt"/>
              </w:rPr>
            </w:pPr>
          </w:p>
        </w:tc>
        <w:tc>
          <w:tcPr>
            <w:tcW w:w="3686" w:type="dxa"/>
          </w:tcPr>
          <w:p w:rsidR="005F1F36" w:rsidRDefault="005F1F36" w:rsidP="00CE62B2">
            <w:pPr>
              <w:pStyle w:val="Absender"/>
              <w:framePr w:wrap="notBeside" w:x="6805" w:y="1708"/>
            </w:pPr>
          </w:p>
        </w:tc>
      </w:tr>
      <w:tr w:rsidR="005F1F36">
        <w:tc>
          <w:tcPr>
            <w:tcW w:w="851" w:type="dxa"/>
          </w:tcPr>
          <w:p w:rsidR="005F1F36" w:rsidRDefault="005F1F36" w:rsidP="00CE62B2">
            <w:pPr>
              <w:pStyle w:val="Absender"/>
              <w:framePr w:wrap="notBeside" w:x="6805" w:y="1708"/>
              <w:spacing w:before="140"/>
              <w:jc w:val="right"/>
              <w:rPr>
                <w:rStyle w:val="Prompt"/>
              </w:rPr>
            </w:pPr>
            <w:r>
              <w:rPr>
                <w:rStyle w:val="Prompt"/>
              </w:rPr>
              <w:t>Post</w:t>
            </w:r>
            <w:r>
              <w:rPr>
                <w:rStyle w:val="Prompt"/>
              </w:rPr>
              <w:softHyphen/>
              <w:t>anschrift</w:t>
            </w:r>
          </w:p>
        </w:tc>
        <w:tc>
          <w:tcPr>
            <w:tcW w:w="3686" w:type="dxa"/>
          </w:tcPr>
          <w:p w:rsidR="005F1F36" w:rsidRDefault="005F1F36" w:rsidP="00CE62B2">
            <w:pPr>
              <w:pStyle w:val="Absender"/>
              <w:framePr w:wrap="notBeside" w:x="6805" w:y="1708"/>
            </w:pPr>
            <w:r>
              <w:t>Werkzeugmaschinenlabor</w:t>
            </w:r>
            <w:r>
              <w:br/>
            </w:r>
            <w:r>
              <w:rPr>
                <w:spacing w:val="20"/>
              </w:rPr>
              <w:t>RWTH Aachen</w:t>
            </w:r>
            <w:r>
              <w:br/>
              <w:t>52056 Aachen</w:t>
            </w:r>
          </w:p>
        </w:tc>
      </w:tr>
      <w:tr w:rsidR="005F1F36">
        <w:tc>
          <w:tcPr>
            <w:tcW w:w="851" w:type="dxa"/>
          </w:tcPr>
          <w:p w:rsidR="005F1F36" w:rsidRDefault="005F1F36" w:rsidP="00CE62B2">
            <w:pPr>
              <w:pStyle w:val="Absender"/>
              <w:framePr w:wrap="notBeside" w:x="6805" w:y="1708"/>
              <w:spacing w:before="140"/>
              <w:jc w:val="right"/>
              <w:rPr>
                <w:rStyle w:val="Prompt"/>
              </w:rPr>
            </w:pPr>
            <w:r>
              <w:rPr>
                <w:rStyle w:val="Prompt"/>
              </w:rPr>
              <w:t>Telefon</w:t>
            </w:r>
          </w:p>
        </w:tc>
        <w:tc>
          <w:tcPr>
            <w:tcW w:w="3686" w:type="dxa"/>
          </w:tcPr>
          <w:p w:rsidR="005F1F36" w:rsidRDefault="005F1F36" w:rsidP="00CE62B2">
            <w:pPr>
              <w:pStyle w:val="Absender"/>
              <w:framePr w:wrap="notBeside" w:x="6805" w:y="1708"/>
            </w:pPr>
            <w:r>
              <w:t>(0241) 80</w:t>
            </w:r>
            <w:r w:rsidR="00534DCE">
              <w:t>-</w:t>
            </w:r>
            <w:r w:rsidR="00065805">
              <w:fldChar w:fldCharType="begin">
                <w:ffData>
                  <w:name w:val="Text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0" w:name="Text2"/>
            <w:r w:rsidR="00534DCE">
              <w:instrText xml:space="preserve"> FORMTEXT </w:instrText>
            </w:r>
            <w:r w:rsidR="00065805">
              <w:fldChar w:fldCharType="separate"/>
            </w:r>
            <w:r w:rsidR="00534DCE">
              <w:rPr>
                <w:noProof/>
              </w:rPr>
              <w:t> </w:t>
            </w:r>
            <w:r w:rsidR="00534DCE">
              <w:rPr>
                <w:noProof/>
              </w:rPr>
              <w:t> </w:t>
            </w:r>
            <w:r w:rsidR="00534DCE">
              <w:rPr>
                <w:noProof/>
              </w:rPr>
              <w:t> </w:t>
            </w:r>
            <w:r w:rsidR="00534DCE">
              <w:rPr>
                <w:noProof/>
              </w:rPr>
              <w:t> </w:t>
            </w:r>
            <w:r w:rsidR="00534DCE">
              <w:rPr>
                <w:noProof/>
              </w:rPr>
              <w:t> </w:t>
            </w:r>
            <w:r w:rsidR="00065805">
              <w:fldChar w:fldCharType="end"/>
            </w:r>
            <w:bookmarkEnd w:id="0"/>
          </w:p>
        </w:tc>
      </w:tr>
      <w:tr w:rsidR="005F1F36">
        <w:tc>
          <w:tcPr>
            <w:tcW w:w="851" w:type="dxa"/>
          </w:tcPr>
          <w:p w:rsidR="005F1F36" w:rsidRDefault="005F1F36" w:rsidP="00CE62B2">
            <w:pPr>
              <w:pStyle w:val="Absender"/>
              <w:framePr w:wrap="notBeside" w:x="6805" w:y="1708"/>
              <w:spacing w:before="140"/>
              <w:jc w:val="right"/>
              <w:rPr>
                <w:rStyle w:val="Prompt"/>
              </w:rPr>
            </w:pPr>
            <w:r>
              <w:rPr>
                <w:rStyle w:val="Prompt"/>
              </w:rPr>
              <w:t>Telefax</w:t>
            </w:r>
          </w:p>
        </w:tc>
        <w:tc>
          <w:tcPr>
            <w:tcW w:w="3686" w:type="dxa"/>
          </w:tcPr>
          <w:p w:rsidR="005F1F36" w:rsidRDefault="005F1F36" w:rsidP="00CE62B2">
            <w:pPr>
              <w:pStyle w:val="Absender"/>
              <w:framePr w:wrap="notBeside" w:x="6805" w:y="1708"/>
            </w:pPr>
            <w:r>
              <w:t>(0241) 80-22293</w:t>
            </w:r>
          </w:p>
        </w:tc>
      </w:tr>
      <w:tr w:rsidR="005F1F36">
        <w:tc>
          <w:tcPr>
            <w:tcW w:w="851" w:type="dxa"/>
          </w:tcPr>
          <w:p w:rsidR="005F1F36" w:rsidRDefault="005F1F36" w:rsidP="00CE62B2">
            <w:pPr>
              <w:pStyle w:val="Absender"/>
              <w:framePr w:wrap="notBeside" w:x="6805" w:y="1708"/>
              <w:spacing w:before="140"/>
              <w:jc w:val="right"/>
              <w:rPr>
                <w:rStyle w:val="Prompt"/>
              </w:rPr>
            </w:pPr>
            <w:r>
              <w:rPr>
                <w:rStyle w:val="Prompt"/>
              </w:rPr>
              <w:t>E-Mail</w:t>
            </w:r>
          </w:p>
        </w:tc>
        <w:tc>
          <w:tcPr>
            <w:tcW w:w="3686" w:type="dxa"/>
          </w:tcPr>
          <w:p w:rsidR="005F1F36" w:rsidRDefault="00065805" w:rsidP="00CE62B2">
            <w:pPr>
              <w:pStyle w:val="Absender"/>
              <w:framePr w:wrap="notBeside" w:x="6805" w:y="1708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3"/>
            <w:r w:rsidR="00534DCE">
              <w:instrText xml:space="preserve"> FORMTEXT </w:instrText>
            </w:r>
            <w:r>
              <w:fldChar w:fldCharType="separate"/>
            </w:r>
            <w:r w:rsidR="00534DCE">
              <w:rPr>
                <w:noProof/>
              </w:rPr>
              <w:t> </w:t>
            </w:r>
            <w:r w:rsidR="00534DCE">
              <w:rPr>
                <w:noProof/>
              </w:rPr>
              <w:t> </w:t>
            </w:r>
            <w:r w:rsidR="00534DCE">
              <w:rPr>
                <w:noProof/>
              </w:rPr>
              <w:t> </w:t>
            </w:r>
            <w:r w:rsidR="00534DCE">
              <w:rPr>
                <w:noProof/>
              </w:rPr>
              <w:t> </w:t>
            </w:r>
            <w:r w:rsidR="00534DCE">
              <w:rPr>
                <w:noProof/>
              </w:rPr>
              <w:t> </w:t>
            </w:r>
            <w:r>
              <w:fldChar w:fldCharType="end"/>
            </w:r>
            <w:bookmarkEnd w:id="1"/>
            <w:r w:rsidR="005F1F36">
              <w:t>@wzl.rwth-aachen.de</w:t>
            </w:r>
          </w:p>
        </w:tc>
      </w:tr>
      <w:tr w:rsidR="005F1F36">
        <w:tc>
          <w:tcPr>
            <w:tcW w:w="851" w:type="dxa"/>
          </w:tcPr>
          <w:p w:rsidR="005F1F36" w:rsidRDefault="005F1F36" w:rsidP="00CE62B2">
            <w:pPr>
              <w:pStyle w:val="Absender"/>
              <w:framePr w:wrap="notBeside" w:x="6805" w:y="1708"/>
              <w:spacing w:before="240"/>
              <w:jc w:val="right"/>
              <w:rPr>
                <w:rStyle w:val="Prompt"/>
              </w:rPr>
            </w:pPr>
            <w:r>
              <w:rPr>
                <w:rStyle w:val="Prompt"/>
              </w:rPr>
              <w:t>Datum</w:t>
            </w:r>
          </w:p>
        </w:tc>
        <w:tc>
          <w:tcPr>
            <w:tcW w:w="3686" w:type="dxa"/>
          </w:tcPr>
          <w:p w:rsidR="005F1F36" w:rsidRDefault="00065805" w:rsidP="00CE62B2">
            <w:pPr>
              <w:pStyle w:val="Absender"/>
              <w:framePr w:wrap="notBeside" w:x="6805" w:y="1708"/>
              <w:spacing w:before="180"/>
            </w:pPr>
            <w:r>
              <w:fldChar w:fldCharType="begin"/>
            </w:r>
            <w:r w:rsidR="00534DCE">
              <w:instrText xml:space="preserve"> DATE  \@ "dd. MMMM yyyy" \* MERGEFORMAT </w:instrText>
            </w:r>
            <w:r>
              <w:fldChar w:fldCharType="separate"/>
            </w:r>
            <w:r w:rsidR="00314646">
              <w:rPr>
                <w:noProof/>
              </w:rPr>
              <w:t>15. Mai 2015</w:t>
            </w:r>
            <w:r>
              <w:fldChar w:fldCharType="end"/>
            </w:r>
          </w:p>
        </w:tc>
      </w:tr>
    </w:tbl>
    <w:p w:rsidR="005F1F36" w:rsidRDefault="005F1F36" w:rsidP="00DD7BC6">
      <w:pPr>
        <w:pStyle w:val="Briefkopf"/>
        <w:framePr w:w="3890" w:wrap="notBeside" w:y="588"/>
        <w:tabs>
          <w:tab w:val="right" w:pos="4962"/>
        </w:tabs>
      </w:pPr>
      <w:r>
        <w:rPr>
          <w:b/>
        </w:rPr>
        <w:t>Werkzeugmaschinen</w:t>
      </w:r>
      <w:r w:rsidR="00DD7BC6">
        <w:rPr>
          <w:b/>
        </w:rPr>
        <w:t>labor (WZL)</w:t>
      </w:r>
      <w:r w:rsidR="00DD7BC6">
        <w:rPr>
          <w:b/>
        </w:rPr>
        <w:br/>
      </w:r>
      <w:r>
        <w:t>der Rheinisch-Westfälischen</w:t>
      </w:r>
      <w:r>
        <w:br/>
        <w:t>Technischen Hochschule Aachen</w:t>
      </w:r>
    </w:p>
    <w:p w:rsidR="00320515" w:rsidRDefault="00320515" w:rsidP="00320515">
      <w:pPr>
        <w:pStyle w:val="Beschriftung"/>
        <w:rPr>
          <w:u w:val="single"/>
        </w:rPr>
      </w:pPr>
      <w:r>
        <w:rPr>
          <w:u w:val="single"/>
        </w:rPr>
        <w:t>Vereinbarung</w:t>
      </w:r>
    </w:p>
    <w:p w:rsidR="00320515" w:rsidRDefault="00320515" w:rsidP="00320515">
      <w:pPr>
        <w:pStyle w:val="Betreff"/>
      </w:pPr>
    </w:p>
    <w:p w:rsidR="00320515" w:rsidRDefault="00320515" w:rsidP="00320515">
      <w:pPr>
        <w:pStyle w:val="Betreff"/>
        <w:rPr>
          <w:b w:val="0"/>
        </w:rPr>
      </w:pPr>
      <w:r>
        <w:rPr>
          <w:b w:val="0"/>
        </w:rPr>
        <w:t xml:space="preserve">über die Durchführung und Verwertung der Ergebnisse einer </w:t>
      </w:r>
      <w:r w:rsidR="003F0F3A">
        <w:rPr>
          <w:b w:val="0"/>
        </w:rPr>
        <w:t>Projekt</w:t>
      </w:r>
      <w:r>
        <w:rPr>
          <w:b w:val="0"/>
        </w:rPr>
        <w:t>-/</w:t>
      </w:r>
      <w:r w:rsidR="007E21C9">
        <w:rPr>
          <w:b w:val="0"/>
        </w:rPr>
        <w:t>Bachelor-/Master</w:t>
      </w:r>
      <w:r>
        <w:rPr>
          <w:b w:val="0"/>
        </w:rPr>
        <w:t>arbeit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3827"/>
        <w:gridCol w:w="1276"/>
        <w:gridCol w:w="2057"/>
      </w:tblGrid>
      <w:tr w:rsidR="00320515" w:rsidTr="00D208F0">
        <w:tc>
          <w:tcPr>
            <w:tcW w:w="1204" w:type="dxa"/>
          </w:tcPr>
          <w:p w:rsidR="00320515" w:rsidRDefault="00320515" w:rsidP="00320515">
            <w:pPr>
              <w:pStyle w:val="Betreff"/>
              <w:spacing w:before="240"/>
            </w:pPr>
            <w:r>
              <w:t>Thema:</w:t>
            </w:r>
          </w:p>
        </w:tc>
        <w:tc>
          <w:tcPr>
            <w:tcW w:w="8436" w:type="dxa"/>
            <w:gridSpan w:val="4"/>
          </w:tcPr>
          <w:p w:rsidR="00320515" w:rsidRDefault="00065805" w:rsidP="00320515">
            <w:pPr>
              <w:pStyle w:val="Betreff"/>
              <w:spacing w:before="24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 w:rsidR="00320515">
              <w:instrText xml:space="preserve"> FORMTEXT </w:instrText>
            </w:r>
            <w:r>
              <w:fldChar w:fldCharType="separate"/>
            </w:r>
            <w:r w:rsidR="00320515">
              <w:rPr>
                <w:noProof/>
              </w:rPr>
              <w:t> </w:t>
            </w:r>
            <w:r w:rsidR="00320515">
              <w:rPr>
                <w:noProof/>
              </w:rPr>
              <w:t> </w:t>
            </w:r>
            <w:r w:rsidR="00320515">
              <w:rPr>
                <w:noProof/>
              </w:rPr>
              <w:t> </w:t>
            </w:r>
            <w:r w:rsidR="00320515">
              <w:rPr>
                <w:noProof/>
              </w:rPr>
              <w:t> </w:t>
            </w:r>
            <w:r w:rsidR="00320515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320515">
        <w:trPr>
          <w:trHeight w:val="463"/>
        </w:trPr>
        <w:tc>
          <w:tcPr>
            <w:tcW w:w="1204" w:type="dxa"/>
          </w:tcPr>
          <w:p w:rsidR="00320515" w:rsidRDefault="0032051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t>Student/in:</w:t>
            </w:r>
          </w:p>
        </w:tc>
        <w:tc>
          <w:tcPr>
            <w:tcW w:w="5103" w:type="dxa"/>
            <w:gridSpan w:val="2"/>
          </w:tcPr>
          <w:p w:rsidR="00320515" w:rsidRDefault="0006580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320515"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3"/>
          </w:p>
        </w:tc>
        <w:tc>
          <w:tcPr>
            <w:tcW w:w="1276" w:type="dxa"/>
          </w:tcPr>
          <w:p w:rsidR="00320515" w:rsidRDefault="0032051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t xml:space="preserve">Telefon-Nr.: </w:t>
            </w:r>
          </w:p>
        </w:tc>
        <w:tc>
          <w:tcPr>
            <w:tcW w:w="2057" w:type="dxa"/>
          </w:tcPr>
          <w:p w:rsidR="00320515" w:rsidRDefault="0006580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="00320515"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4"/>
          </w:p>
        </w:tc>
      </w:tr>
      <w:tr w:rsidR="00320515" w:rsidRPr="00456DDA">
        <w:trPr>
          <w:trHeight w:val="463"/>
        </w:trPr>
        <w:tc>
          <w:tcPr>
            <w:tcW w:w="1204" w:type="dxa"/>
          </w:tcPr>
          <w:p w:rsidR="00320515" w:rsidRDefault="0032051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t>Anschrift:</w:t>
            </w:r>
          </w:p>
        </w:tc>
        <w:tc>
          <w:tcPr>
            <w:tcW w:w="5103" w:type="dxa"/>
            <w:gridSpan w:val="2"/>
          </w:tcPr>
          <w:p w:rsidR="00320515" w:rsidRDefault="0006580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320515"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5"/>
          </w:p>
        </w:tc>
        <w:tc>
          <w:tcPr>
            <w:tcW w:w="1276" w:type="dxa"/>
          </w:tcPr>
          <w:p w:rsidR="00320515" w:rsidRDefault="0032051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t>Matrikel-Nr.:</w:t>
            </w:r>
          </w:p>
        </w:tc>
        <w:tc>
          <w:tcPr>
            <w:tcW w:w="2057" w:type="dxa"/>
          </w:tcPr>
          <w:p w:rsidR="00320515" w:rsidRDefault="0006580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320515"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6"/>
          </w:p>
        </w:tc>
      </w:tr>
      <w:tr w:rsidR="00320515" w:rsidRPr="00456DDA" w:rsidTr="00D208F0">
        <w:trPr>
          <w:cantSplit/>
          <w:trHeight w:val="463"/>
        </w:trPr>
        <w:tc>
          <w:tcPr>
            <w:tcW w:w="2480" w:type="dxa"/>
            <w:gridSpan w:val="2"/>
          </w:tcPr>
          <w:p w:rsidR="00320515" w:rsidRDefault="00320515" w:rsidP="00320515">
            <w:pPr>
              <w:pStyle w:val="Betreff"/>
              <w:spacing w:before="240"/>
              <w:rPr>
                <w:rFonts w:ascii="Times New Roman" w:hAnsi="Times New Roman"/>
              </w:rPr>
            </w:pPr>
            <w:r>
              <w:rPr>
                <w:b w:val="0"/>
              </w:rPr>
              <w:t>Betreuende</w:t>
            </w:r>
            <w:r w:rsidR="00C01171">
              <w:rPr>
                <w:b w:val="0"/>
              </w:rPr>
              <w:t>/</w:t>
            </w:r>
            <w:r>
              <w:rPr>
                <w:b w:val="0"/>
              </w:rPr>
              <w:t>r Assistent</w:t>
            </w:r>
            <w:r w:rsidR="00C01171">
              <w:rPr>
                <w:b w:val="0"/>
              </w:rPr>
              <w:t>/in</w:t>
            </w:r>
            <w:r>
              <w:rPr>
                <w:b w:val="0"/>
              </w:rPr>
              <w:t>:</w:t>
            </w:r>
          </w:p>
        </w:tc>
        <w:tc>
          <w:tcPr>
            <w:tcW w:w="7160" w:type="dxa"/>
            <w:gridSpan w:val="3"/>
          </w:tcPr>
          <w:p w:rsidR="00320515" w:rsidRDefault="00065805" w:rsidP="00320515">
            <w:pPr>
              <w:pStyle w:val="Betreff"/>
              <w:spacing w:before="240"/>
              <w:rPr>
                <w:b w:val="0"/>
              </w:rPr>
            </w:pPr>
            <w:r>
              <w:rPr>
                <w:b w:val="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320515"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 w:rsidR="00320515"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  <w:bookmarkEnd w:id="7"/>
          </w:p>
        </w:tc>
      </w:tr>
    </w:tbl>
    <w:p w:rsidR="00320515" w:rsidRDefault="00320515" w:rsidP="00320515"/>
    <w:p w:rsidR="00320515" w:rsidRDefault="00320515" w:rsidP="00314646">
      <w:pPr>
        <w:spacing w:before="120" w:line="240" w:lineRule="exact"/>
        <w:jc w:val="both"/>
      </w:pPr>
      <w:r>
        <w:t>Das Werkzeugmaschinen</w:t>
      </w:r>
      <w:r w:rsidR="00DD7BC6">
        <w:t>labor (WZL)</w:t>
      </w:r>
      <w:r>
        <w:t xml:space="preserve"> der RWTH Aachen ist bereit, zur Durchführung obiger Arbeit instituts</w:t>
      </w:r>
      <w:r w:rsidR="00DD7BC6">
        <w:t>-</w:t>
      </w:r>
      <w:r>
        <w:t>eigenes Know-how zur Verfügung zu stellen (Zeichnungen, Berechnungen, Software, experimentelle Ergebnisse</w:t>
      </w:r>
      <w:r w:rsidR="00C01171">
        <w:t xml:space="preserve"> </w:t>
      </w:r>
      <w:r>
        <w:t>...), an dessen weiterer Geheimhaltung ein berechtigtes Interesse besteht. Um dies sicher zu stellen, verpflichtet sich</w:t>
      </w:r>
      <w:r w:rsidR="00C01171">
        <w:t xml:space="preserve"> die Verfasserin/</w:t>
      </w:r>
      <w:r>
        <w:t>der Verfasser durch unten stehende Unterschrift zur Einhaltung der nachfolgenden Regelungen.</w:t>
      </w:r>
    </w:p>
    <w:p w:rsidR="00320515" w:rsidRDefault="00320515" w:rsidP="00314646">
      <w:pPr>
        <w:numPr>
          <w:ilvl w:val="0"/>
          <w:numId w:val="1"/>
        </w:numPr>
        <w:tabs>
          <w:tab w:val="clear" w:pos="284"/>
          <w:tab w:val="clear" w:pos="567"/>
          <w:tab w:val="clear" w:pos="6237"/>
          <w:tab w:val="clear" w:pos="9639"/>
        </w:tabs>
        <w:spacing w:before="120" w:line="240" w:lineRule="exact"/>
        <w:jc w:val="both"/>
      </w:pPr>
      <w:r>
        <w:t>D</w:t>
      </w:r>
      <w:r w:rsidR="00C01171">
        <w:t>ie Verfasserin/d</w:t>
      </w:r>
      <w:r>
        <w:t xml:space="preserve">er Verfasser überträgt das ausschließliche Recht zur Verbreitung und Vervielfältigung der </w:t>
      </w:r>
      <w:r w:rsidR="003F0F3A">
        <w:t>Projekt</w:t>
      </w:r>
      <w:r>
        <w:t>-/</w:t>
      </w:r>
      <w:r w:rsidR="007E21C9">
        <w:t>Bachelor-/Master</w:t>
      </w:r>
      <w:r>
        <w:t>arbeit sowie sämtliche s</w:t>
      </w:r>
      <w:r w:rsidR="003F0F3A">
        <w:t>onstigen Nutzungsrechte an der Projekt</w:t>
      </w:r>
      <w:r>
        <w:t>-/</w:t>
      </w:r>
      <w:r w:rsidR="007E21C9">
        <w:t>Bachelor/Master</w:t>
      </w:r>
      <w:r>
        <w:t>arbeit bereits jetzt an die RWTH Aachen. I</w:t>
      </w:r>
      <w:r w:rsidR="00C01171">
        <w:t>hr/i</w:t>
      </w:r>
      <w:r>
        <w:t>hm verbleibt ein nichtausschließliches Verbreitungsrecht an der Arbeit. Der Verbreitung mu</w:t>
      </w:r>
      <w:r w:rsidR="007E21C9">
        <w:t>ss</w:t>
      </w:r>
      <w:r>
        <w:t xml:space="preserve"> die RWTH Aachen schriftlich zustimmen. Die Zustimmung wird nicht unbillig verweigert und kann mit Auflagen versehen werden.</w:t>
      </w:r>
    </w:p>
    <w:p w:rsidR="00320515" w:rsidRDefault="00320515" w:rsidP="00314646">
      <w:pPr>
        <w:numPr>
          <w:ilvl w:val="0"/>
          <w:numId w:val="1"/>
        </w:numPr>
        <w:tabs>
          <w:tab w:val="clear" w:pos="284"/>
          <w:tab w:val="clear" w:pos="567"/>
          <w:tab w:val="clear" w:pos="6237"/>
          <w:tab w:val="clear" w:pos="9639"/>
        </w:tabs>
        <w:spacing w:before="120" w:line="240" w:lineRule="exact"/>
        <w:jc w:val="both"/>
      </w:pPr>
      <w:r>
        <w:t xml:space="preserve">Sofern im Zusammenhang mit der Erstellung der </w:t>
      </w:r>
      <w:r w:rsidR="003F0F3A">
        <w:t>Projekt</w:t>
      </w:r>
      <w:r>
        <w:t>-/</w:t>
      </w:r>
      <w:r w:rsidR="007E21C9">
        <w:t>Bachelor-/Master</w:t>
      </w:r>
      <w:r>
        <w:t xml:space="preserve">arbeit patent- oder gebrauchs-musterfähige Erfindungen oder Entwicklungen gemacht werden, tritt </w:t>
      </w:r>
      <w:r w:rsidR="00C01171">
        <w:t>die Verfasserin/</w:t>
      </w:r>
      <w:r>
        <w:t>der Verfasser bereits jetzt die Rechte an den Erfindungen oder Entwicklungen an die RWTH Aachen ausschließlich ab.</w:t>
      </w:r>
      <w:bookmarkStart w:id="8" w:name="_GoBack"/>
      <w:bookmarkEnd w:id="8"/>
    </w:p>
    <w:p w:rsidR="00320515" w:rsidRDefault="00320515" w:rsidP="00314646">
      <w:pPr>
        <w:numPr>
          <w:ilvl w:val="0"/>
          <w:numId w:val="1"/>
        </w:numPr>
        <w:tabs>
          <w:tab w:val="clear" w:pos="284"/>
          <w:tab w:val="clear" w:pos="567"/>
          <w:tab w:val="clear" w:pos="6237"/>
          <w:tab w:val="clear" w:pos="9639"/>
        </w:tabs>
        <w:spacing w:before="120" w:line="240" w:lineRule="exact"/>
        <w:jc w:val="both"/>
      </w:pPr>
      <w:r>
        <w:t>D</w:t>
      </w:r>
      <w:r w:rsidR="00C01171">
        <w:t>ie Verfasserin/d</w:t>
      </w:r>
      <w:r>
        <w:t>er Verfasser verpflichtet sich, das</w:t>
      </w:r>
      <w:r w:rsidR="00C01171">
        <w:t xml:space="preserve"> ihr/</w:t>
      </w:r>
      <w:r>
        <w:t>ihm seitens der RWTH Aachen offenbarte sowie das während der Bearbeitung des Themas erarbeitete Know-how nur nach vorheriger schriftlicher Zustimmung durch die RWTH Aachen zu veröffentlichen und/oder zu verbreiten. Die RWTH Aachen wird die Zustimmung nicht unbillig verweigern.</w:t>
      </w:r>
    </w:p>
    <w:p w:rsidR="00320515" w:rsidRDefault="00320515" w:rsidP="00314646">
      <w:pPr>
        <w:numPr>
          <w:ilvl w:val="0"/>
          <w:numId w:val="1"/>
        </w:numPr>
        <w:tabs>
          <w:tab w:val="clear" w:pos="284"/>
          <w:tab w:val="clear" w:pos="567"/>
          <w:tab w:val="clear" w:pos="6237"/>
          <w:tab w:val="clear" w:pos="9639"/>
        </w:tabs>
        <w:spacing w:before="120" w:line="240" w:lineRule="exact"/>
        <w:jc w:val="both"/>
      </w:pPr>
      <w:r>
        <w:t>D</w:t>
      </w:r>
      <w:r w:rsidR="00C01171">
        <w:t>ie Verfasserin/d</w:t>
      </w:r>
      <w:r>
        <w:t>er Verfasser verpflichtet sich, auch die Ergebnisse anderer am Institut durchgeführter Arbeiten nur mit Zustimmung der Lehrstuhlinhaber</w:t>
      </w:r>
      <w:r w:rsidR="00C01171">
        <w:t>/innen</w:t>
      </w:r>
      <w:r>
        <w:t xml:space="preserve"> an Dritte weiterzugeben.</w:t>
      </w:r>
    </w:p>
    <w:p w:rsidR="00320515" w:rsidRDefault="00320515" w:rsidP="00314646">
      <w:pPr>
        <w:numPr>
          <w:ilvl w:val="0"/>
          <w:numId w:val="1"/>
        </w:numPr>
        <w:tabs>
          <w:tab w:val="clear" w:pos="284"/>
          <w:tab w:val="clear" w:pos="567"/>
          <w:tab w:val="clear" w:pos="6237"/>
          <w:tab w:val="clear" w:pos="9639"/>
        </w:tabs>
        <w:spacing w:before="120" w:line="240" w:lineRule="exact"/>
        <w:jc w:val="both"/>
      </w:pPr>
      <w:r>
        <w:t>D</w:t>
      </w:r>
      <w:r w:rsidR="00C01171">
        <w:t>ie Verfasserin/d</w:t>
      </w:r>
      <w:r>
        <w:t>er Verfasser verpflichtet sich, Urheber- und sonstige Schutzrechte zu wahren.</w:t>
      </w:r>
    </w:p>
    <w:p w:rsidR="00320515" w:rsidRDefault="00320515" w:rsidP="00314646">
      <w:pPr>
        <w:numPr>
          <w:ilvl w:val="0"/>
          <w:numId w:val="1"/>
        </w:numPr>
        <w:tabs>
          <w:tab w:val="clear" w:pos="284"/>
          <w:tab w:val="clear" w:pos="567"/>
          <w:tab w:val="clear" w:pos="6237"/>
          <w:tab w:val="clear" w:pos="9639"/>
        </w:tabs>
        <w:spacing w:before="120" w:line="240" w:lineRule="exact"/>
        <w:jc w:val="both"/>
      </w:pPr>
      <w:r>
        <w:t>D</w:t>
      </w:r>
      <w:r w:rsidR="00C01171">
        <w:t>ie Verfasserin/d</w:t>
      </w:r>
      <w:r>
        <w:t>er Verfasser erklärt sich damit einverstanden, da</w:t>
      </w:r>
      <w:r w:rsidR="00C01171">
        <w:t>ss</w:t>
      </w:r>
      <w:r>
        <w:t xml:space="preserve"> </w:t>
      </w:r>
      <w:r w:rsidR="00C01171">
        <w:t>ihre/</w:t>
      </w:r>
      <w:r>
        <w:t>seine Arbeit in der Lehrstuhlbibliothek aufbewahrt und kopiert werden darf.</w:t>
      </w:r>
    </w:p>
    <w:p w:rsidR="00320515" w:rsidRDefault="00320515" w:rsidP="00314646">
      <w:pPr>
        <w:pStyle w:val="Textkrper"/>
        <w:jc w:val="both"/>
      </w:pPr>
      <w:r>
        <w:t>Die Vergabe des oben genannten Themas erfolgt auf ausdrücklichen Wunsch des/der Studierenden.</w:t>
      </w:r>
      <w:r>
        <w:br/>
        <w:t>Der/die Studierende wurde darauf hingewiesen, da</w:t>
      </w:r>
      <w:r w:rsidR="00C01171">
        <w:t>ss</w:t>
      </w:r>
      <w:r>
        <w:t xml:space="preserve"> ihm/ihr alternativ ein anderes Thema zur Bearbeitung gestellt werden kann, bei dem er/sie keine Vereinbarung über die Abtretung von Rechten abschließen mu</w:t>
      </w:r>
      <w:r w:rsidR="007E21C9">
        <w:t>ss</w:t>
      </w:r>
      <w:r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</w:tblGrid>
      <w:tr w:rsidR="00320515">
        <w:tc>
          <w:tcPr>
            <w:tcW w:w="3472" w:type="dxa"/>
          </w:tcPr>
          <w:p w:rsidR="00320515" w:rsidRDefault="00320515" w:rsidP="00534DCE">
            <w:pPr>
              <w:spacing w:before="0"/>
              <w:rPr>
                <w:sz w:val="72"/>
              </w:rPr>
            </w:pPr>
          </w:p>
        </w:tc>
      </w:tr>
      <w:tr w:rsidR="00320515">
        <w:tc>
          <w:tcPr>
            <w:tcW w:w="3472" w:type="dxa"/>
            <w:tcBorders>
              <w:top w:val="single" w:sz="4" w:space="0" w:color="auto"/>
            </w:tcBorders>
          </w:tcPr>
          <w:p w:rsidR="00320515" w:rsidRDefault="00320515" w:rsidP="00534DCE">
            <w:pPr>
              <w:spacing w:before="0"/>
              <w:jc w:val="center"/>
            </w:pPr>
            <w:r>
              <w:t>Unterschrift des/der Studierenden</w:t>
            </w:r>
          </w:p>
        </w:tc>
      </w:tr>
    </w:tbl>
    <w:p w:rsidR="00320515" w:rsidRDefault="00320515" w:rsidP="00534DCE">
      <w:pPr>
        <w:spacing w:before="0"/>
      </w:pPr>
    </w:p>
    <w:sectPr w:rsidR="00320515" w:rsidSect="00585628">
      <w:headerReference w:type="default" r:id="rId9"/>
      <w:pgSz w:w="11907" w:h="16840" w:code="9"/>
      <w:pgMar w:top="709" w:right="851" w:bottom="567" w:left="1418" w:header="567" w:footer="567" w:gutter="0"/>
      <w:paperSrc w:first="2" w:other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47F" w:rsidRDefault="0096747F">
      <w:r>
        <w:separator/>
      </w:r>
    </w:p>
  </w:endnote>
  <w:endnote w:type="continuationSeparator" w:id="0">
    <w:p w:rsidR="0096747F" w:rsidRDefault="00967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47F" w:rsidRDefault="0096747F">
      <w:r>
        <w:separator/>
      </w:r>
    </w:p>
  </w:footnote>
  <w:footnote w:type="continuationSeparator" w:id="0">
    <w:p w:rsidR="0096747F" w:rsidRDefault="00967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C69" w:rsidRDefault="00C01171" w:rsidP="00585628">
    <w:pPr>
      <w:pStyle w:val="Kopfzeile"/>
      <w:jc w:val="right"/>
    </w:pPr>
    <w:r>
      <w:rPr>
        <w:noProof/>
      </w:rPr>
      <w:drawing>
        <wp:inline distT="0" distB="0" distL="0" distR="0">
          <wp:extent cx="2162175" cy="590550"/>
          <wp:effectExtent l="0" t="0" r="9525" b="0"/>
          <wp:docPr id="1" name="Bild 1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15C69" w:rsidRDefault="00915C69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722D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53B"/>
    <w:rsid w:val="00065805"/>
    <w:rsid w:val="00084168"/>
    <w:rsid w:val="000F43BF"/>
    <w:rsid w:val="00135299"/>
    <w:rsid w:val="0021159D"/>
    <w:rsid w:val="002A6336"/>
    <w:rsid w:val="00314646"/>
    <w:rsid w:val="00320515"/>
    <w:rsid w:val="003F0F3A"/>
    <w:rsid w:val="003F4FB2"/>
    <w:rsid w:val="00452787"/>
    <w:rsid w:val="00456DDA"/>
    <w:rsid w:val="0049621F"/>
    <w:rsid w:val="00534DCE"/>
    <w:rsid w:val="005461A5"/>
    <w:rsid w:val="00585628"/>
    <w:rsid w:val="005F1F36"/>
    <w:rsid w:val="00626A6E"/>
    <w:rsid w:val="00744CD5"/>
    <w:rsid w:val="00747E37"/>
    <w:rsid w:val="007E21C9"/>
    <w:rsid w:val="007F3032"/>
    <w:rsid w:val="00852807"/>
    <w:rsid w:val="008C753B"/>
    <w:rsid w:val="00915C69"/>
    <w:rsid w:val="0091674A"/>
    <w:rsid w:val="0096747F"/>
    <w:rsid w:val="00970B01"/>
    <w:rsid w:val="009B0023"/>
    <w:rsid w:val="00A2076D"/>
    <w:rsid w:val="00AA6516"/>
    <w:rsid w:val="00B249A2"/>
    <w:rsid w:val="00B6060F"/>
    <w:rsid w:val="00BE4E5E"/>
    <w:rsid w:val="00BF4AD2"/>
    <w:rsid w:val="00C01171"/>
    <w:rsid w:val="00CE62B2"/>
    <w:rsid w:val="00D05E70"/>
    <w:rsid w:val="00D208F0"/>
    <w:rsid w:val="00D6077B"/>
    <w:rsid w:val="00D62564"/>
    <w:rsid w:val="00DD310A"/>
    <w:rsid w:val="00DD7BC6"/>
    <w:rsid w:val="00EB7E42"/>
    <w:rsid w:val="00F12B44"/>
    <w:rsid w:val="00F221F7"/>
    <w:rsid w:val="00F7248E"/>
    <w:rsid w:val="00FF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Standard">
    <w:name w:val="Normal"/>
    <w:qFormat/>
    <w:rsid w:val="00534DCE"/>
    <w:pPr>
      <w:tabs>
        <w:tab w:val="left" w:pos="284"/>
        <w:tab w:val="left" w:pos="567"/>
        <w:tab w:val="left" w:pos="6237"/>
        <w:tab w:val="right" w:pos="9639"/>
      </w:tabs>
      <w:spacing w:before="180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065805"/>
    <w:pPr>
      <w:keepNext/>
      <w:keepLines/>
      <w:tabs>
        <w:tab w:val="left" w:pos="5670"/>
        <w:tab w:val="right" w:pos="9356"/>
      </w:tabs>
      <w:spacing w:before="560" w:after="160"/>
      <w:outlineLvl w:val="0"/>
    </w:pPr>
    <w:rPr>
      <w:b/>
      <w:sz w:val="36"/>
    </w:rPr>
  </w:style>
  <w:style w:type="paragraph" w:styleId="berschrift2">
    <w:name w:val="heading 2"/>
    <w:basedOn w:val="berschrift1"/>
    <w:next w:val="Standard"/>
    <w:qFormat/>
    <w:rsid w:val="00065805"/>
    <w:pPr>
      <w:spacing w:before="400" w:after="4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065805"/>
    <w:pPr>
      <w:spacing w:before="360" w:after="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065805"/>
    <w:pPr>
      <w:keepNext/>
      <w:spacing w:before="240" w:after="60"/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65805"/>
    <w:pPr>
      <w:spacing w:before="0" w:after="640"/>
    </w:pPr>
  </w:style>
  <w:style w:type="paragraph" w:styleId="Fuzeile">
    <w:name w:val="footer"/>
    <w:basedOn w:val="Standard"/>
    <w:rsid w:val="00065805"/>
    <w:pPr>
      <w:tabs>
        <w:tab w:val="clear" w:pos="284"/>
        <w:tab w:val="clear" w:pos="567"/>
        <w:tab w:val="right" w:pos="8222"/>
      </w:tabs>
      <w:spacing w:before="0"/>
    </w:pPr>
  </w:style>
  <w:style w:type="character" w:styleId="Seitenzahl">
    <w:name w:val="page number"/>
    <w:basedOn w:val="Absatz-Standardschriftart"/>
    <w:rsid w:val="00065805"/>
  </w:style>
  <w:style w:type="paragraph" w:customStyle="1" w:styleId="Absender">
    <w:name w:val="Absender"/>
    <w:basedOn w:val="Standard"/>
    <w:rsid w:val="00BE4E5E"/>
    <w:pPr>
      <w:framePr w:hSpace="142" w:wrap="notBeside" w:vAnchor="page" w:hAnchor="page" w:x="7089" w:y="1705"/>
      <w:tabs>
        <w:tab w:val="clear" w:pos="284"/>
        <w:tab w:val="clear" w:pos="567"/>
      </w:tabs>
      <w:spacing w:before="80"/>
    </w:pPr>
    <w:rPr>
      <w:sz w:val="24"/>
    </w:rPr>
  </w:style>
  <w:style w:type="paragraph" w:styleId="Unterschrift">
    <w:name w:val="Signature"/>
    <w:basedOn w:val="Standard"/>
    <w:next w:val="Standard"/>
    <w:rsid w:val="00744CD5"/>
    <w:pPr>
      <w:keepNext/>
      <w:keepLines/>
      <w:tabs>
        <w:tab w:val="clear" w:pos="284"/>
        <w:tab w:val="clear" w:pos="567"/>
      </w:tabs>
      <w:spacing w:before="300"/>
    </w:pPr>
  </w:style>
  <w:style w:type="paragraph" w:customStyle="1" w:styleId="Briefkopf">
    <w:name w:val="Briefkopf"/>
    <w:basedOn w:val="Standard"/>
    <w:rsid w:val="00065805"/>
    <w:pPr>
      <w:framePr w:w="5670" w:h="2552" w:hRule="exact" w:hSpace="142" w:wrap="notBeside" w:vAnchor="page" w:hAnchor="margin" w:y="585"/>
      <w:spacing w:before="20" w:line="240" w:lineRule="exact"/>
    </w:pPr>
  </w:style>
  <w:style w:type="paragraph" w:customStyle="1" w:styleId="Anschrift">
    <w:name w:val="Anschrift"/>
    <w:basedOn w:val="Standard"/>
    <w:rsid w:val="00065805"/>
    <w:pPr>
      <w:framePr w:w="5670" w:h="2495" w:hSpace="142" w:wrap="notBeside" w:vAnchor="page" w:hAnchor="margin" w:y="3227"/>
      <w:spacing w:before="0" w:line="240" w:lineRule="atLeast"/>
    </w:pPr>
  </w:style>
  <w:style w:type="character" w:customStyle="1" w:styleId="Prompt">
    <w:name w:val="Prompt"/>
    <w:rsid w:val="00065805"/>
    <w:rPr>
      <w:sz w:val="18"/>
    </w:rPr>
  </w:style>
  <w:style w:type="paragraph" w:customStyle="1" w:styleId="Telefax">
    <w:name w:val="Telefax"/>
    <w:basedOn w:val="Briefkopf"/>
    <w:rsid w:val="00065805"/>
    <w:pPr>
      <w:framePr w:wrap="notBeside"/>
      <w:spacing w:before="0" w:line="340" w:lineRule="exact"/>
      <w:jc w:val="right"/>
    </w:pPr>
    <w:rPr>
      <w:b/>
      <w:kern w:val="32"/>
      <w:sz w:val="34"/>
    </w:rPr>
  </w:style>
  <w:style w:type="paragraph" w:customStyle="1" w:styleId="Anlage">
    <w:name w:val="Anlage"/>
    <w:basedOn w:val="Standard"/>
    <w:next w:val="Standard"/>
    <w:rsid w:val="00065805"/>
    <w:pPr>
      <w:keepNext/>
      <w:keepLines/>
      <w:tabs>
        <w:tab w:val="clear" w:pos="284"/>
        <w:tab w:val="clear" w:pos="567"/>
        <w:tab w:val="left" w:pos="5103"/>
      </w:tabs>
      <w:spacing w:before="300"/>
    </w:pPr>
    <w:rPr>
      <w:noProof/>
    </w:rPr>
  </w:style>
  <w:style w:type="paragraph" w:customStyle="1" w:styleId="Betreff">
    <w:name w:val="Betreff"/>
    <w:basedOn w:val="Standard"/>
    <w:rsid w:val="00065805"/>
    <w:pPr>
      <w:keepNext/>
      <w:keepLines/>
      <w:tabs>
        <w:tab w:val="left" w:pos="5670"/>
        <w:tab w:val="right" w:pos="9356"/>
      </w:tabs>
      <w:suppressAutoHyphens/>
      <w:spacing w:before="0"/>
    </w:pPr>
    <w:rPr>
      <w:b/>
    </w:rPr>
  </w:style>
  <w:style w:type="paragraph" w:customStyle="1" w:styleId="Dokumentname">
    <w:name w:val="Dokumentname"/>
    <w:basedOn w:val="Standard"/>
    <w:rsid w:val="00065805"/>
    <w:pPr>
      <w:spacing w:before="0"/>
    </w:pPr>
    <w:rPr>
      <w:noProof/>
      <w:sz w:val="13"/>
    </w:rPr>
  </w:style>
  <w:style w:type="paragraph" w:customStyle="1" w:styleId="BriefkopfLogo">
    <w:name w:val="BriefkopfLogo"/>
    <w:basedOn w:val="Briefkopf"/>
    <w:rsid w:val="00065805"/>
    <w:pPr>
      <w:framePr w:w="3686" w:hRule="auto" w:wrap="around" w:vAnchor="margin" w:hAnchor="page" w:x="7939" w:y="534"/>
      <w:spacing w:before="0" w:after="100" w:line="240" w:lineRule="auto"/>
    </w:pPr>
  </w:style>
  <w:style w:type="paragraph" w:styleId="Datum">
    <w:name w:val="Date"/>
    <w:basedOn w:val="BriefkopfLogo"/>
    <w:rsid w:val="00065805"/>
    <w:pPr>
      <w:framePr w:wrap="around"/>
    </w:pPr>
  </w:style>
  <w:style w:type="paragraph" w:customStyle="1" w:styleId="KopfzeileLogo">
    <w:name w:val="KopfzeileLogo"/>
    <w:basedOn w:val="Kopfzeile"/>
    <w:rsid w:val="00065805"/>
    <w:pPr>
      <w:framePr w:hSpace="142" w:wrap="around" w:vAnchor="page" w:hAnchor="page" w:x="6805" w:y="693"/>
      <w:tabs>
        <w:tab w:val="clear" w:pos="284"/>
        <w:tab w:val="clear" w:pos="567"/>
        <w:tab w:val="clear" w:pos="9639"/>
        <w:tab w:val="right" w:pos="612"/>
        <w:tab w:val="left" w:pos="1134"/>
      </w:tabs>
      <w:spacing w:after="0"/>
    </w:pPr>
  </w:style>
  <w:style w:type="paragraph" w:styleId="Beschriftung">
    <w:name w:val="caption"/>
    <w:basedOn w:val="Standard"/>
    <w:next w:val="Standard"/>
    <w:qFormat/>
    <w:rsid w:val="00320515"/>
    <w:pPr>
      <w:tabs>
        <w:tab w:val="clear" w:pos="284"/>
        <w:tab w:val="clear" w:pos="567"/>
        <w:tab w:val="clear" w:pos="6237"/>
        <w:tab w:val="clear" w:pos="9639"/>
      </w:tabs>
      <w:spacing w:before="0"/>
    </w:pPr>
    <w:rPr>
      <w:sz w:val="32"/>
    </w:rPr>
  </w:style>
  <w:style w:type="paragraph" w:styleId="Textkrper">
    <w:name w:val="Body Text"/>
    <w:basedOn w:val="Standard"/>
    <w:rsid w:val="00320515"/>
    <w:pPr>
      <w:tabs>
        <w:tab w:val="clear" w:pos="6237"/>
        <w:tab w:val="left" w:pos="6521"/>
      </w:tabs>
      <w:spacing w:before="120" w:line="240" w:lineRule="exact"/>
    </w:pPr>
  </w:style>
  <w:style w:type="paragraph" w:styleId="Sprechblasentext">
    <w:name w:val="Balloon Text"/>
    <w:basedOn w:val="Standard"/>
    <w:link w:val="SprechblasentextZchn"/>
    <w:rsid w:val="00084168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84168"/>
    <w:rPr>
      <w:rFonts w:ascii="Tahoma" w:hAnsi="Tahoma" w:cs="Tahoma"/>
      <w:sz w:val="16"/>
      <w:szCs w:val="16"/>
    </w:rPr>
  </w:style>
  <w:style w:type="paragraph" w:styleId="berarbeitung">
    <w:name w:val="Revision"/>
    <w:hidden/>
    <w:rsid w:val="00D208F0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Standard">
    <w:name w:val="Normal"/>
    <w:qFormat/>
    <w:rsid w:val="00534DCE"/>
    <w:pPr>
      <w:tabs>
        <w:tab w:val="left" w:pos="284"/>
        <w:tab w:val="left" w:pos="567"/>
        <w:tab w:val="left" w:pos="6237"/>
        <w:tab w:val="right" w:pos="9639"/>
      </w:tabs>
      <w:spacing w:before="180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rsid w:val="00065805"/>
    <w:pPr>
      <w:keepNext/>
      <w:keepLines/>
      <w:tabs>
        <w:tab w:val="left" w:pos="5670"/>
        <w:tab w:val="right" w:pos="9356"/>
      </w:tabs>
      <w:spacing w:before="560" w:after="160"/>
      <w:outlineLvl w:val="0"/>
    </w:pPr>
    <w:rPr>
      <w:b/>
      <w:sz w:val="36"/>
    </w:rPr>
  </w:style>
  <w:style w:type="paragraph" w:styleId="berschrift2">
    <w:name w:val="heading 2"/>
    <w:basedOn w:val="berschrift1"/>
    <w:next w:val="Standard"/>
    <w:qFormat/>
    <w:rsid w:val="00065805"/>
    <w:pPr>
      <w:spacing w:before="400" w:after="4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065805"/>
    <w:pPr>
      <w:spacing w:before="360" w:after="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065805"/>
    <w:pPr>
      <w:keepNext/>
      <w:spacing w:before="240" w:after="60"/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65805"/>
    <w:pPr>
      <w:spacing w:before="0" w:after="640"/>
    </w:pPr>
  </w:style>
  <w:style w:type="paragraph" w:styleId="Fuzeile">
    <w:name w:val="footer"/>
    <w:basedOn w:val="Standard"/>
    <w:rsid w:val="00065805"/>
    <w:pPr>
      <w:tabs>
        <w:tab w:val="clear" w:pos="284"/>
        <w:tab w:val="clear" w:pos="567"/>
        <w:tab w:val="right" w:pos="8222"/>
      </w:tabs>
      <w:spacing w:before="0"/>
    </w:pPr>
  </w:style>
  <w:style w:type="character" w:styleId="Seitenzahl">
    <w:name w:val="page number"/>
    <w:basedOn w:val="Absatz-Standardschriftart"/>
    <w:rsid w:val="00065805"/>
  </w:style>
  <w:style w:type="paragraph" w:customStyle="1" w:styleId="Absender">
    <w:name w:val="Absender"/>
    <w:basedOn w:val="Standard"/>
    <w:rsid w:val="00BE4E5E"/>
    <w:pPr>
      <w:framePr w:hSpace="142" w:wrap="notBeside" w:vAnchor="page" w:hAnchor="page" w:x="7089" w:y="1705"/>
      <w:tabs>
        <w:tab w:val="clear" w:pos="284"/>
        <w:tab w:val="clear" w:pos="567"/>
      </w:tabs>
      <w:spacing w:before="80"/>
    </w:pPr>
    <w:rPr>
      <w:sz w:val="24"/>
    </w:rPr>
  </w:style>
  <w:style w:type="paragraph" w:styleId="Unterschrift">
    <w:name w:val="Signature"/>
    <w:basedOn w:val="Standard"/>
    <w:next w:val="Standard"/>
    <w:rsid w:val="00744CD5"/>
    <w:pPr>
      <w:keepNext/>
      <w:keepLines/>
      <w:tabs>
        <w:tab w:val="clear" w:pos="284"/>
        <w:tab w:val="clear" w:pos="567"/>
      </w:tabs>
      <w:spacing w:before="300"/>
    </w:pPr>
  </w:style>
  <w:style w:type="paragraph" w:customStyle="1" w:styleId="Briefkopf">
    <w:name w:val="Briefkopf"/>
    <w:basedOn w:val="Standard"/>
    <w:rsid w:val="00065805"/>
    <w:pPr>
      <w:framePr w:w="5670" w:h="2552" w:hRule="exact" w:hSpace="142" w:wrap="notBeside" w:vAnchor="page" w:hAnchor="margin" w:y="585"/>
      <w:spacing w:before="20" w:line="240" w:lineRule="exact"/>
    </w:pPr>
  </w:style>
  <w:style w:type="paragraph" w:customStyle="1" w:styleId="Anschrift">
    <w:name w:val="Anschrift"/>
    <w:basedOn w:val="Standard"/>
    <w:rsid w:val="00065805"/>
    <w:pPr>
      <w:framePr w:w="5670" w:h="2495" w:hSpace="142" w:wrap="notBeside" w:vAnchor="page" w:hAnchor="margin" w:y="3227"/>
      <w:spacing w:before="0" w:line="240" w:lineRule="atLeast"/>
    </w:pPr>
  </w:style>
  <w:style w:type="character" w:customStyle="1" w:styleId="Prompt">
    <w:name w:val="Prompt"/>
    <w:rsid w:val="00065805"/>
    <w:rPr>
      <w:sz w:val="18"/>
    </w:rPr>
  </w:style>
  <w:style w:type="paragraph" w:customStyle="1" w:styleId="Telefax">
    <w:name w:val="Telefax"/>
    <w:basedOn w:val="Briefkopf"/>
    <w:rsid w:val="00065805"/>
    <w:pPr>
      <w:framePr w:wrap="notBeside"/>
      <w:spacing w:before="0" w:line="340" w:lineRule="exact"/>
      <w:jc w:val="right"/>
    </w:pPr>
    <w:rPr>
      <w:b/>
      <w:kern w:val="32"/>
      <w:sz w:val="34"/>
    </w:rPr>
  </w:style>
  <w:style w:type="paragraph" w:customStyle="1" w:styleId="Anlage">
    <w:name w:val="Anlage"/>
    <w:basedOn w:val="Standard"/>
    <w:next w:val="Standard"/>
    <w:rsid w:val="00065805"/>
    <w:pPr>
      <w:keepNext/>
      <w:keepLines/>
      <w:tabs>
        <w:tab w:val="clear" w:pos="284"/>
        <w:tab w:val="clear" w:pos="567"/>
        <w:tab w:val="left" w:pos="5103"/>
      </w:tabs>
      <w:spacing w:before="300"/>
    </w:pPr>
    <w:rPr>
      <w:noProof/>
    </w:rPr>
  </w:style>
  <w:style w:type="paragraph" w:customStyle="1" w:styleId="Betreff">
    <w:name w:val="Betreff"/>
    <w:basedOn w:val="Standard"/>
    <w:rsid w:val="00065805"/>
    <w:pPr>
      <w:keepNext/>
      <w:keepLines/>
      <w:tabs>
        <w:tab w:val="left" w:pos="5670"/>
        <w:tab w:val="right" w:pos="9356"/>
      </w:tabs>
      <w:suppressAutoHyphens/>
      <w:spacing w:before="0"/>
    </w:pPr>
    <w:rPr>
      <w:b/>
    </w:rPr>
  </w:style>
  <w:style w:type="paragraph" w:customStyle="1" w:styleId="Dokumentname">
    <w:name w:val="Dokumentname"/>
    <w:basedOn w:val="Standard"/>
    <w:rsid w:val="00065805"/>
    <w:pPr>
      <w:spacing w:before="0"/>
    </w:pPr>
    <w:rPr>
      <w:noProof/>
      <w:sz w:val="13"/>
    </w:rPr>
  </w:style>
  <w:style w:type="paragraph" w:customStyle="1" w:styleId="BriefkopfLogo">
    <w:name w:val="BriefkopfLogo"/>
    <w:basedOn w:val="Briefkopf"/>
    <w:rsid w:val="00065805"/>
    <w:pPr>
      <w:framePr w:w="3686" w:hRule="auto" w:wrap="around" w:vAnchor="margin" w:hAnchor="page" w:x="7939" w:y="534"/>
      <w:spacing w:before="0" w:after="100" w:line="240" w:lineRule="auto"/>
    </w:pPr>
  </w:style>
  <w:style w:type="paragraph" w:styleId="Datum">
    <w:name w:val="Date"/>
    <w:basedOn w:val="BriefkopfLogo"/>
    <w:rsid w:val="00065805"/>
    <w:pPr>
      <w:framePr w:wrap="around"/>
    </w:pPr>
  </w:style>
  <w:style w:type="paragraph" w:customStyle="1" w:styleId="KopfzeileLogo">
    <w:name w:val="KopfzeileLogo"/>
    <w:basedOn w:val="Kopfzeile"/>
    <w:rsid w:val="00065805"/>
    <w:pPr>
      <w:framePr w:hSpace="142" w:wrap="around" w:vAnchor="page" w:hAnchor="page" w:x="6805" w:y="693"/>
      <w:tabs>
        <w:tab w:val="clear" w:pos="284"/>
        <w:tab w:val="clear" w:pos="567"/>
        <w:tab w:val="clear" w:pos="9639"/>
        <w:tab w:val="right" w:pos="612"/>
        <w:tab w:val="left" w:pos="1134"/>
      </w:tabs>
      <w:spacing w:after="0"/>
    </w:pPr>
  </w:style>
  <w:style w:type="paragraph" w:styleId="Beschriftung">
    <w:name w:val="caption"/>
    <w:basedOn w:val="Standard"/>
    <w:next w:val="Standard"/>
    <w:qFormat/>
    <w:rsid w:val="00320515"/>
    <w:pPr>
      <w:tabs>
        <w:tab w:val="clear" w:pos="284"/>
        <w:tab w:val="clear" w:pos="567"/>
        <w:tab w:val="clear" w:pos="6237"/>
        <w:tab w:val="clear" w:pos="9639"/>
      </w:tabs>
      <w:spacing w:before="0"/>
    </w:pPr>
    <w:rPr>
      <w:sz w:val="32"/>
    </w:rPr>
  </w:style>
  <w:style w:type="paragraph" w:styleId="Textkrper">
    <w:name w:val="Body Text"/>
    <w:basedOn w:val="Standard"/>
    <w:rsid w:val="00320515"/>
    <w:pPr>
      <w:tabs>
        <w:tab w:val="clear" w:pos="6237"/>
        <w:tab w:val="left" w:pos="6521"/>
      </w:tabs>
      <w:spacing w:before="120" w:line="240" w:lineRule="exact"/>
    </w:pPr>
  </w:style>
  <w:style w:type="paragraph" w:styleId="Sprechblasentext">
    <w:name w:val="Balloon Text"/>
    <w:basedOn w:val="Standard"/>
    <w:link w:val="SprechblasentextZchn"/>
    <w:rsid w:val="00084168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84168"/>
    <w:rPr>
      <w:rFonts w:ascii="Tahoma" w:hAnsi="Tahoma" w:cs="Tahoma"/>
      <w:sz w:val="16"/>
      <w:szCs w:val="16"/>
    </w:rPr>
  </w:style>
  <w:style w:type="paragraph" w:styleId="berarbeitung">
    <w:name w:val="Revision"/>
    <w:hidden/>
    <w:rsid w:val="00D208F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rz\AppData\Local\Temp\geheimhaltungsvereinbarung_100222-2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A691C-D35A-4A1A-9658-9E1C27B9A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geheimhaltungsvereinbarung_100222-2.dotx</Template>
  <TotalTime>0</TotalTime>
  <Pages>1</Pages>
  <Words>405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Geheimhaltungsvereinbarung</vt:lpstr>
    </vt:vector>
  </TitlesOfParts>
  <Company>WZL der RWTH Aachen</Company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Geheimhaltungsvereinbarung</dc:title>
  <dc:subject>Vereinbarung für Studien- und Diplomarbeiten</dc:subject>
  <dc:creator>Guido Wirtz</dc:creator>
  <dc:description>24.05.2006 Li: Neues Logo eingebaut
22.02.2010 Li: Offiziellen Namen vom WZL geändert</dc:description>
  <cp:lastModifiedBy>Guido Wirtz</cp:lastModifiedBy>
  <cp:revision>6</cp:revision>
  <cp:lastPrinted>1999-09-05T17:36:00Z</cp:lastPrinted>
  <dcterms:created xsi:type="dcterms:W3CDTF">2015-05-15T14:02:00Z</dcterms:created>
  <dcterms:modified xsi:type="dcterms:W3CDTF">2015-05-15T14:48:00Z</dcterms:modified>
</cp:coreProperties>
</file>