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D73" w:rsidRDefault="001B3C91">
      <w:pPr>
        <w:pStyle w:val="TitelVor-15P"/>
      </w:pPr>
      <w:bookmarkStart w:id="0" w:name="_GoBack"/>
      <w:bookmarkEnd w:id="0"/>
      <w:r>
        <w:t>Dissertationen, Diplomarbeiten, Studienarbeiten</w:t>
      </w:r>
      <w:r w:rsidR="001A3D73">
        <w:t xml:space="preserve">, </w:t>
      </w:r>
    </w:p>
    <w:p w:rsidR="001B3C91" w:rsidRDefault="001A3D73">
      <w:pPr>
        <w:pStyle w:val="TitelVor-15P"/>
      </w:pPr>
      <w:r>
        <w:t>Projektabreiten, Bachelorarbeiten</w:t>
      </w:r>
    </w:p>
    <w:p w:rsidR="001B3C91" w:rsidRDefault="001B3C91">
      <w:pPr>
        <w:pStyle w:val="Titel15P"/>
      </w:pPr>
      <w:r>
        <w:t>Zitierregeln für Fraunhofer IPT und WZL</w:t>
      </w:r>
    </w:p>
    <w:p w:rsidR="001B3C91" w:rsidRDefault="001B3C91">
      <w:pPr>
        <w:pStyle w:val="Titel15P"/>
      </w:pPr>
      <w:r>
        <w:t>Literaturzitate im Fließtext</w:t>
      </w:r>
    </w:p>
    <w:p w:rsidR="001B3C91" w:rsidRDefault="001B3C91">
      <w:pPr>
        <w:pStyle w:val="StandardohneAbstandnach"/>
        <w:spacing w:after="255"/>
      </w:pPr>
      <w:r>
        <w:t>[[Die ersten vier Großbuchstaben für den Autorennamen, 2-stellige Jahreszahl, kleiner Buchstabe bei mehreren Nennungen aus demselben Jahr], S. [Zahl]-[Zahl]]</w:t>
      </w:r>
    </w:p>
    <w:p w:rsidR="001B3C91" w:rsidRPr="001A3D73" w:rsidRDefault="001B3C91">
      <w:pPr>
        <w:pStyle w:val="StandardohneAbstandnach"/>
        <w:spacing w:after="255"/>
        <w:rPr>
          <w:i/>
          <w:lang w:val="en-GB"/>
        </w:rPr>
      </w:pPr>
      <w:r w:rsidRPr="001A3D73">
        <w:rPr>
          <w:i/>
          <w:lang w:val="en-GB"/>
        </w:rPr>
        <w:t>Bsp.:</w:t>
      </w:r>
      <w:r w:rsidRPr="001A3D73">
        <w:rPr>
          <w:i/>
          <w:lang w:val="en-GB"/>
        </w:rPr>
        <w:br/>
        <w:t>[EVER90a, S. 13-19], [EVER90b, S. 98 f.], [WECK91, S. 110]</w:t>
      </w:r>
    </w:p>
    <w:p w:rsidR="001B3C91" w:rsidRDefault="001B3C91">
      <w:pPr>
        <w:pStyle w:val="StandardohneAbstandnach"/>
        <w:spacing w:after="255"/>
      </w:pPr>
      <w:r>
        <w:rPr>
          <w:b/>
        </w:rPr>
        <w:t xml:space="preserve">Achtung: </w:t>
      </w:r>
      <w:r>
        <w:t xml:space="preserve">Beginnen zwei verschiedene </w:t>
      </w:r>
      <w:r w:rsidR="00F56859">
        <w:t>Autorinnen/</w:t>
      </w:r>
      <w:r>
        <w:t>Autoren mit denselben vier Buchstaben, dann müssen unterschiedliche Kürzel gefunden werden.</w:t>
      </w:r>
    </w:p>
    <w:p w:rsidR="001B3C91" w:rsidRDefault="001B3C91">
      <w:pPr>
        <w:pStyle w:val="StandardohneAbstandnach"/>
        <w:spacing w:after="255"/>
        <w:rPr>
          <w:i/>
        </w:rPr>
      </w:pPr>
      <w:r>
        <w:rPr>
          <w:i/>
        </w:rPr>
        <w:t>Bsp.:</w:t>
      </w:r>
      <w:r>
        <w:rPr>
          <w:i/>
        </w:rPr>
        <w:br/>
        <w:t>Schmidt 1999 und Schmitt 1998 würden dann z.B. abgekürzt als:</w:t>
      </w:r>
      <w:r>
        <w:rPr>
          <w:i/>
        </w:rPr>
        <w:br/>
        <w:t>[SCHM99, S. 210] und [SCHT98, S. 91-93]</w:t>
      </w:r>
    </w:p>
    <w:p w:rsidR="001B3C91" w:rsidRDefault="001B3C91">
      <w:pPr>
        <w:pStyle w:val="StandardohneAbstandnach"/>
        <w:spacing w:after="255"/>
        <w:rPr>
          <w:b/>
        </w:rPr>
      </w:pPr>
      <w:r>
        <w:rPr>
          <w:b/>
        </w:rPr>
        <w:t>Internet:</w:t>
      </w:r>
    </w:p>
    <w:p w:rsidR="001B3C91" w:rsidRDefault="001B3C91">
      <w:pPr>
        <w:pStyle w:val="StandardohneAbstandnach"/>
        <w:spacing w:after="255"/>
      </w:pPr>
      <w:r>
        <w:t>[Vier Großbuchstaben nach dem www für den Seitennamen, 2-stellige Jahreszahl, kleiner Buchstabe bei mehreren Nennungen aus demselben Jahr]</w:t>
      </w:r>
    </w:p>
    <w:p w:rsidR="001B3C91" w:rsidRDefault="001B3C91">
      <w:pPr>
        <w:pStyle w:val="StandardohneAbstandnach"/>
        <w:spacing w:after="255"/>
        <w:rPr>
          <w:i/>
        </w:rPr>
      </w:pPr>
      <w:r>
        <w:rPr>
          <w:i/>
        </w:rPr>
        <w:t>Bsp.:</w:t>
      </w:r>
      <w:r>
        <w:rPr>
          <w:i/>
        </w:rPr>
        <w:br/>
        <w:t>http://www.ipt.fraunhofer.de/index.html [Stand 01.09.2001] als:</w:t>
      </w:r>
      <w:r>
        <w:rPr>
          <w:i/>
        </w:rPr>
        <w:br/>
        <w:t>[IPTI01]</w:t>
      </w:r>
    </w:p>
    <w:p w:rsidR="001B3C91" w:rsidRDefault="001B3C91">
      <w:pPr>
        <w:pStyle w:val="StandardohneAbstandnach"/>
        <w:spacing w:after="255"/>
        <w:rPr>
          <w:i/>
        </w:rPr>
      </w:pPr>
      <w:r>
        <w:rPr>
          <w:i/>
        </w:rPr>
        <w:t>http://www.ipt.fraunhofer.de/leistungen/index.html [Stand 01.09.2001] als:</w:t>
      </w:r>
      <w:r>
        <w:rPr>
          <w:i/>
        </w:rPr>
        <w:br/>
        <w:t>[IPTL01]</w:t>
      </w:r>
    </w:p>
    <w:p w:rsidR="001B3C91" w:rsidRDefault="001B3C91">
      <w:pPr>
        <w:pStyle w:val="StandardohneAbstandnach"/>
        <w:spacing w:after="255"/>
        <w:rPr>
          <w:b/>
        </w:rPr>
      </w:pPr>
      <w:r>
        <w:rPr>
          <w:b/>
        </w:rPr>
        <w:t>DIN-Normen und VDI-Richtlinien:</w:t>
      </w:r>
    </w:p>
    <w:p w:rsidR="001B3C91" w:rsidRDefault="001B3C91">
      <w:pPr>
        <w:pStyle w:val="StandardohneAbstandnach"/>
        <w:spacing w:after="255"/>
      </w:pPr>
      <w:r>
        <w:t>[Die entsprechenden drei Großbuchstaben, 2-stellige Jahreszahl, kleiner Buchstabe bei mehreren Nennungen aus demselben Jahr]</w:t>
      </w:r>
    </w:p>
    <w:p w:rsidR="001B3C91" w:rsidRDefault="001B3C91">
      <w:pPr>
        <w:pStyle w:val="StandardohneAbstandnach"/>
        <w:spacing w:after="255"/>
      </w:pPr>
      <w:r>
        <w:rPr>
          <w:i/>
        </w:rPr>
        <w:t>Bsp.:</w:t>
      </w:r>
      <w:r>
        <w:rPr>
          <w:i/>
        </w:rPr>
        <w:br/>
        <w:t>Norm DIN 1505 Teil 2 (Januar 1984). Titelangaben von Dokumenten. Zitierregeln, als:</w:t>
      </w:r>
      <w:r>
        <w:rPr>
          <w:i/>
        </w:rPr>
        <w:br/>
        <w:t>[DIN84]</w:t>
      </w:r>
    </w:p>
    <w:p w:rsidR="001B3C91" w:rsidRDefault="001B3C91">
      <w:pPr>
        <w:pStyle w:val="StandardohneAbstandnach"/>
        <w:spacing w:after="255"/>
        <w:rPr>
          <w:b/>
          <w:kern w:val="28"/>
          <w:sz w:val="30"/>
        </w:rPr>
      </w:pPr>
      <w:r>
        <w:rPr>
          <w:i/>
        </w:rPr>
        <w:t>Richtlinie VDI 3780 (Januar 1991). Technikbewertung – Begriffe und Grundlagen. Ausschuss Grundlagen der Technikbewertung, als:</w:t>
      </w:r>
      <w:r>
        <w:rPr>
          <w:i/>
        </w:rPr>
        <w:br/>
        <w:t>[VDI91]</w:t>
      </w:r>
      <w:r>
        <w:br w:type="page"/>
      </w:r>
      <w:r>
        <w:rPr>
          <w:b/>
          <w:kern w:val="28"/>
          <w:sz w:val="30"/>
        </w:rPr>
        <w:lastRenderedPageBreak/>
        <w:t>Quellenangaben</w:t>
      </w:r>
    </w:p>
    <w:p w:rsidR="001B3C91" w:rsidRDefault="001B3C91">
      <w:pPr>
        <w:pStyle w:val="StandardohneAbstandnach"/>
        <w:spacing w:after="255"/>
        <w:rPr>
          <w:b/>
        </w:rPr>
      </w:pPr>
      <w:r>
        <w:rPr>
          <w:b/>
        </w:rPr>
        <w:t>Anmerkungen:</w:t>
      </w:r>
    </w:p>
    <w:p w:rsidR="001B3C91" w:rsidRDefault="001B3C91">
      <w:pPr>
        <w:pStyle w:val="StandardohneAbstandnach"/>
        <w:spacing w:after="255"/>
      </w:pPr>
      <w:r>
        <w:t>Titulaturen (z.</w:t>
      </w:r>
      <w:r w:rsidR="00F56859">
        <w:t xml:space="preserve"> </w:t>
      </w:r>
      <w:r>
        <w:t>B. Dr., Professor</w:t>
      </w:r>
      <w:r w:rsidR="00F56859">
        <w:t>in</w:t>
      </w:r>
      <w:r>
        <w:t>) und Adelstitel (z.</w:t>
      </w:r>
      <w:r w:rsidR="00F56859">
        <w:t xml:space="preserve"> B. Freifrau</w:t>
      </w:r>
      <w:r>
        <w:t>, Baron) werden in der Quellenangabe weggelassen.</w:t>
      </w:r>
    </w:p>
    <w:p w:rsidR="001B3C91" w:rsidRDefault="001B3C91">
      <w:pPr>
        <w:pStyle w:val="StandardohneAbstandnach"/>
        <w:spacing w:after="255"/>
      </w:pPr>
      <w:r>
        <w:t xml:space="preserve">Bei häufig vorkommenden Familiennamen kann die Initiale durch mehrere Buchstaben </w:t>
      </w:r>
      <w:r w:rsidR="00F56859">
        <w:t>ersetzt werden.</w:t>
      </w:r>
      <w:r>
        <w:t>(Z.</w:t>
      </w:r>
      <w:r w:rsidR="00F56859">
        <w:t xml:space="preserve"> </w:t>
      </w:r>
      <w:r>
        <w:t>B.</w:t>
      </w:r>
      <w:r>
        <w:rPr>
          <w:i/>
        </w:rPr>
        <w:t xml:space="preserve"> Schmidt, Thomas </w:t>
      </w:r>
      <w:r>
        <w:t xml:space="preserve">und </w:t>
      </w:r>
      <w:r>
        <w:rPr>
          <w:i/>
        </w:rPr>
        <w:t xml:space="preserve">Schmidt Tobias </w:t>
      </w:r>
      <w:r>
        <w:t>als</w:t>
      </w:r>
      <w:r>
        <w:rPr>
          <w:i/>
        </w:rPr>
        <w:t xml:space="preserve"> Schmidt, Th. </w:t>
      </w:r>
      <w:r>
        <w:t>bzw.</w:t>
      </w:r>
      <w:r>
        <w:rPr>
          <w:i/>
        </w:rPr>
        <w:t xml:space="preserve"> Schmidt, To.</w:t>
      </w:r>
      <w:r>
        <w:t>)</w:t>
      </w:r>
      <w:r w:rsidR="00F56859">
        <w:t>.</w:t>
      </w:r>
    </w:p>
    <w:p w:rsidR="001B3C91" w:rsidRDefault="001B3C91">
      <w:pPr>
        <w:pStyle w:val="StandardohneAbstandnach"/>
        <w:spacing w:after="255"/>
      </w:pPr>
      <w:r>
        <w:t xml:space="preserve">Bei mehreren </w:t>
      </w:r>
      <w:r w:rsidR="00F56859">
        <w:t>Verfasserinnen/</w:t>
      </w:r>
      <w:r>
        <w:t>Verfassern werden alle angegeben.</w:t>
      </w:r>
    </w:p>
    <w:p w:rsidR="001B3C91" w:rsidRDefault="001B3C91">
      <w:pPr>
        <w:pStyle w:val="StandardohneAbstandnach"/>
        <w:spacing w:after="255"/>
      </w:pPr>
      <w:r>
        <w:t xml:space="preserve">Bei mehreren Verlagsorten wird nur der erstgenannte Verlagsort angegeben. </w:t>
      </w:r>
    </w:p>
    <w:p w:rsidR="001B3C91" w:rsidRDefault="001B3C91">
      <w:pPr>
        <w:pStyle w:val="StandardohneAbstandnach"/>
        <w:spacing w:after="255"/>
        <w:rPr>
          <w:i/>
        </w:rPr>
      </w:pPr>
      <w:r>
        <w:t>Der Verlag wird so kurz wie möglich angegeben. Z.</w:t>
      </w:r>
      <w:r w:rsidR="00F56859">
        <w:t xml:space="preserve"> </w:t>
      </w:r>
      <w:r>
        <w:t xml:space="preserve">B.: </w:t>
      </w:r>
      <w:r>
        <w:rPr>
          <w:i/>
        </w:rPr>
        <w:t>Suhrkamp-Verlag, 2001</w:t>
      </w:r>
      <w:r>
        <w:t xml:space="preserve"> nur als </w:t>
      </w:r>
      <w:r w:rsidR="00F56859">
        <w:rPr>
          <w:i/>
        </w:rPr>
        <w:t>Suhrkamp, 2001.</w:t>
      </w:r>
    </w:p>
    <w:p w:rsidR="001B3C91" w:rsidRDefault="001B3C91">
      <w:pPr>
        <w:pStyle w:val="StandardohneAbstandnach"/>
        <w:spacing w:after="255"/>
        <w:rPr>
          <w:i/>
        </w:rPr>
      </w:pPr>
    </w:p>
    <w:p w:rsidR="001B3C91" w:rsidRDefault="001B3C91">
      <w:pPr>
        <w:pStyle w:val="Zwischenberschrift"/>
      </w:pPr>
      <w:r>
        <w:t>Veröffentlichung in Buch:</w:t>
      </w:r>
    </w:p>
    <w:p w:rsidR="001B3C91" w:rsidRDefault="001B3C91">
      <w:r>
        <w:t>[Nachname], [1. Buchstabe Vorname].; [Nachname], [1. Buchstabe Vorname].: [Titel]. [Untertitel]. In: [Nachname], [1. Buchstabe Vorname] (Hrsg.): [Titel des Bandes]. (Reihe: [Titel der Reihe], Bd. [Zahl]). [Zahl]. Aufl. [Verlagsort]: [Verlag], [4-stellige Zahl, Erscheinungsjahr], S. [Zahl]-[Zahl]</w:t>
      </w:r>
    </w:p>
    <w:p w:rsidR="001B3C91" w:rsidRDefault="001B3C91">
      <w:pPr>
        <w:pStyle w:val="StandardohneAbstandnach"/>
        <w:rPr>
          <w:i/>
        </w:rPr>
      </w:pPr>
      <w:r>
        <w:rPr>
          <w:i/>
        </w:rPr>
        <w:t>Bsp.:</w:t>
      </w:r>
    </w:p>
    <w:p w:rsidR="001B3C91" w:rsidRDefault="001B3C91">
      <w:pPr>
        <w:pStyle w:val="StandardohneAbstandnach"/>
        <w:spacing w:after="255"/>
        <w:rPr>
          <w:i/>
        </w:rPr>
      </w:pPr>
      <w:r>
        <w:rPr>
          <w:i/>
        </w:rPr>
        <w:t>Klocke, F.; Gerent, O.; Schippers, C.: Endbearbeitung. Wege zum Produkt. In: Kriegsmann, J. (Hrsg.): Technische und Keramische Werkstoffe. (Reihe: Keramik in der Produktion, Bd. 5). 3. Aufl. Köln: Deutscher Wirtschaftsdienst, 1998, S. 198-256</w:t>
      </w:r>
    </w:p>
    <w:p w:rsidR="001B3C91" w:rsidRDefault="001B3C91">
      <w:pPr>
        <w:pStyle w:val="StandardohneAbstandnach"/>
        <w:spacing w:after="255"/>
        <w:rPr>
          <w:i/>
        </w:rPr>
      </w:pPr>
    </w:p>
    <w:p w:rsidR="001B3C91" w:rsidRDefault="001B3C91">
      <w:pPr>
        <w:pStyle w:val="Zwischenberschrift"/>
      </w:pPr>
      <w:r>
        <w:t>Veröffentlichung in Zeitschrift/Zeitung:</w:t>
      </w:r>
    </w:p>
    <w:p w:rsidR="001B3C91" w:rsidRDefault="001B3C91">
      <w:r>
        <w:t>[Nachname], [1. Buchstabe Vorname].; [Nachname], [1. Buchstabe Vorname].: [Titel]. [Untertitel]. In: [Titel der Zeitschrift]. [Zahl]. Jg., [4-stellige Zahl, Erscheinungsjahr oder bei wöchentlicher/täglicher Erscheinungsweise: [2-stellige Zahl, Tag].[2-stellige Zahl, Monat].[4-stellige Zahl, Jahr]], Nr. [Heftnummer], S. [Zahl]-[Zahl]</w:t>
      </w:r>
    </w:p>
    <w:p w:rsidR="001B3C91" w:rsidRDefault="001B3C91">
      <w:pPr>
        <w:pStyle w:val="StandardohneAbstandnach"/>
        <w:rPr>
          <w:i/>
        </w:rPr>
      </w:pPr>
      <w:r>
        <w:rPr>
          <w:i/>
        </w:rPr>
        <w:t>Bsp.:</w:t>
      </w:r>
    </w:p>
    <w:p w:rsidR="001B3C91" w:rsidRDefault="001B3C91">
      <w:pPr>
        <w:rPr>
          <w:i/>
        </w:rPr>
      </w:pPr>
      <w:r>
        <w:rPr>
          <w:i/>
        </w:rPr>
        <w:t xml:space="preserve">Klocke, F.: Schweißen und laserunterstütztes Fräsen mit dem Diodenlaser. </w:t>
      </w:r>
      <w:r>
        <w:rPr>
          <w:i/>
        </w:rPr>
        <w:br/>
        <w:t>In: wt Werkstattstechnik. 90. Jg., 2000, Nr. 4, S. 49-51</w:t>
      </w:r>
    </w:p>
    <w:p w:rsidR="001B3C91" w:rsidRDefault="001B3C91">
      <w:r>
        <w:rPr>
          <w:i/>
        </w:rPr>
        <w:br w:type="page"/>
      </w:r>
      <w:r>
        <w:rPr>
          <w:u w:val="single"/>
        </w:rPr>
        <w:lastRenderedPageBreak/>
        <w:t>Anmerkung</w:t>
      </w:r>
      <w:r>
        <w:t>: Gibt es keine Heftnummer, so wird die vorliegende Heftbezeichnung angegeben, z.</w:t>
      </w:r>
      <w:r w:rsidR="00F56859">
        <w:t xml:space="preserve"> </w:t>
      </w:r>
      <w:r>
        <w:t>B. »Oktober«, »Winter«, »Messesonderheft«.</w:t>
      </w:r>
    </w:p>
    <w:p w:rsidR="001B3C91" w:rsidRDefault="001B3C91">
      <w:pPr>
        <w:rPr>
          <w:i/>
        </w:rPr>
      </w:pPr>
    </w:p>
    <w:p w:rsidR="001B3C91" w:rsidRDefault="001B3C91">
      <w:pPr>
        <w:pStyle w:val="Zwischenberschrift"/>
      </w:pPr>
      <w:r>
        <w:t>Prospekte, Broschüren, o.ä.:</w:t>
      </w:r>
    </w:p>
    <w:p w:rsidR="001B3C91" w:rsidRDefault="001B3C91">
      <w:r>
        <w:t>[Firmenname]: [Titel der Broschüre]. [Ort], [4-stellige Zahl, Jahr]. Firmenschrift</w:t>
      </w:r>
    </w:p>
    <w:p w:rsidR="001B3C91" w:rsidRDefault="001B3C91">
      <w:pPr>
        <w:rPr>
          <w:i/>
        </w:rPr>
      </w:pPr>
      <w:r>
        <w:rPr>
          <w:i/>
        </w:rPr>
        <w:t>Bsp.:</w:t>
      </w:r>
      <w:r>
        <w:rPr>
          <w:i/>
        </w:rPr>
        <w:br/>
        <w:t>Fräse Werke: Oberflächenfräsen. München, 1992. Firmenschrift</w:t>
      </w:r>
    </w:p>
    <w:p w:rsidR="001B3C91" w:rsidRDefault="001B3C91">
      <w:pPr>
        <w:pStyle w:val="StandardohneAbstandnach"/>
        <w:spacing w:after="255"/>
      </w:pPr>
    </w:p>
    <w:p w:rsidR="001B3C91" w:rsidRDefault="001B3C91">
      <w:pPr>
        <w:pStyle w:val="Zwischenberschrift"/>
      </w:pPr>
      <w:r>
        <w:t>Aufsätze in Konferenz-/Tagungsbänden:</w:t>
      </w:r>
    </w:p>
    <w:p w:rsidR="001B3C91" w:rsidRDefault="001B3C91">
      <w:r>
        <w:t>[Nachname], [1. Buchstabe Vorname].; [Nachname], [1. Buchstabe Vorname].: [Vortragstitel]. In: Tagungsband zum [Name der Veranstaltung]. [Veranstaltungsort], [Zahl, Tag].-[Zahl, Tag]. [Monatsname] [4-stellige Zahl, Jahr]. [Verlagsort]: [Verlag], [4-stellige Zahl, Erscheinungsjahr], S. [Zahl]-[Zahl]</w:t>
      </w:r>
    </w:p>
    <w:p w:rsidR="001B3C91" w:rsidRDefault="001B3C91">
      <w:pPr>
        <w:rPr>
          <w:i/>
        </w:rPr>
      </w:pPr>
      <w:r>
        <w:rPr>
          <w:i/>
        </w:rPr>
        <w:t>Bsp.:</w:t>
      </w:r>
      <w:r>
        <w:rPr>
          <w:i/>
        </w:rPr>
        <w:br/>
        <w:t>Klocke, F.; Markworth, L.; Peters, S.: Von der Idee zum Produkt  – Werdegang einer Computermaus. In: Tagungsband zum 2. Kolloquium »Werkzeugbau mit Zukunft«. Aachen, 27.-28. September 2000. Aachen: Shaker, 2001, S. 1-10</w:t>
      </w:r>
    </w:p>
    <w:p w:rsidR="001B3C91" w:rsidRDefault="001B3C91">
      <w:r>
        <w:rPr>
          <w:u w:val="single"/>
        </w:rPr>
        <w:t>Anmerkung</w:t>
      </w:r>
      <w:r>
        <w:t>: Ist der Autor eines Aufsatzes nicht klar, wird der Veranstalter genannt:</w:t>
      </w:r>
    </w:p>
    <w:p w:rsidR="001B3C91" w:rsidRDefault="001B3C91">
      <w:pPr>
        <w:rPr>
          <w:i/>
        </w:rPr>
      </w:pPr>
      <w:r>
        <w:rPr>
          <w:i/>
        </w:rPr>
        <w:t>Bsp.:</w:t>
      </w:r>
      <w:r>
        <w:rPr>
          <w:i/>
        </w:rPr>
        <w:br/>
        <w:t>aachener werkzeug- und formenbau (Veranst.): Von der Idee zum Produkt  – Werdegang einer Computermaus. In: Tagungsband zum 2. Kolloquium »Werkzeugbau mit Zukunft«. Aachen, 27.-28. September 2000. Aachen: Shaker, 2001, S. 1-10</w:t>
      </w:r>
    </w:p>
    <w:p w:rsidR="001B3C91" w:rsidRDefault="001B3C91">
      <w:pPr>
        <w:pStyle w:val="StandardohneAbstandnach"/>
        <w:spacing w:after="255"/>
      </w:pPr>
      <w:r>
        <w:rPr>
          <w:u w:val="single"/>
        </w:rPr>
        <w:t>Anmerkung</w:t>
      </w:r>
      <w:r>
        <w:t>: Ist der Verlag nicht klar (z.B. Tagungsunterlagen), wird der Veranstalter angegeben (Siehe nächstes Beispiel).</w:t>
      </w:r>
    </w:p>
    <w:p w:rsidR="001B3C91" w:rsidRDefault="001B3C91">
      <w:pPr>
        <w:pStyle w:val="Zwischenberschrift"/>
      </w:pPr>
      <w:r>
        <w:t>Aufsätze in Konferenz-/Tagungsbänden: Englisch</w:t>
      </w:r>
    </w:p>
    <w:p w:rsidR="001B3C91" w:rsidRDefault="001B3C91">
      <w:r>
        <w:t>[Nachname], [1. Buchstabe Vorname].; [Nachname], [1. Buchstabe Vorname].: [Vortragstitel]. In: Proceedings of [Name der Veranstaltung]. [Veanstaltungsort], [ggf. Land], [Zahl, Tag].-[Zahl, Tag]. [Monatsname] [4-stellige Zahl, Jahr]. [Verlagsort]: [Verlag], [4-stellige Zahl, Erscheinungsjahr], S. [Zahl]-[Zahl]</w:t>
      </w:r>
    </w:p>
    <w:p w:rsidR="001B3C91" w:rsidRDefault="001B3C91">
      <w:pPr>
        <w:rPr>
          <w:i/>
        </w:rPr>
      </w:pPr>
      <w:r w:rsidRPr="001A3D73">
        <w:rPr>
          <w:i/>
          <w:lang w:val="en-GB"/>
        </w:rPr>
        <w:br w:type="page"/>
      </w:r>
      <w:r w:rsidRPr="001A3D73">
        <w:rPr>
          <w:i/>
          <w:lang w:val="en-GB"/>
        </w:rPr>
        <w:lastRenderedPageBreak/>
        <w:t>Bsp.:</w:t>
      </w:r>
      <w:r w:rsidRPr="001A3D73">
        <w:rPr>
          <w:b/>
          <w:i/>
          <w:lang w:val="en-GB"/>
        </w:rPr>
        <w:br/>
      </w:r>
      <w:r w:rsidRPr="001A3D73">
        <w:rPr>
          <w:i/>
          <w:lang w:val="en-GB"/>
        </w:rPr>
        <w:t xml:space="preserve">Demmer, A.; Markworth, L.: Advanced Machining of Aerospace Materials. In: Proceedings of the Aerospace Materials 2000 Conference. Toulouse, Frankreich, 21.-22. September 2000. </w:t>
      </w:r>
      <w:r>
        <w:rPr>
          <w:i/>
        </w:rPr>
        <w:t>Burnham, Großbritannien: Shephard (Veranst.), S. 73-85</w:t>
      </w:r>
    </w:p>
    <w:p w:rsidR="001B3C91" w:rsidRDefault="001B3C91">
      <w:pPr>
        <w:pStyle w:val="Zwischenberschrift"/>
      </w:pPr>
    </w:p>
    <w:p w:rsidR="001B3C91" w:rsidRDefault="001B3C91">
      <w:pPr>
        <w:pStyle w:val="Zwischenberschrift"/>
      </w:pPr>
      <w:r>
        <w:t>Dissertationen:</w:t>
      </w:r>
    </w:p>
    <w:p w:rsidR="001B3C91" w:rsidRDefault="001B3C91">
      <w:r>
        <w:t>[Nachname], [1. Buchstabe Vorname].: [Titel der Dissertation]. Diss. [ggf. Hochschulname] [Hochschulort], [4-stellige Zahl, Jahr]</w:t>
      </w:r>
    </w:p>
    <w:p w:rsidR="001B3C91" w:rsidRDefault="001B3C91">
      <w:pPr>
        <w:rPr>
          <w:i/>
        </w:rPr>
      </w:pPr>
      <w:r>
        <w:rPr>
          <w:i/>
        </w:rPr>
        <w:t>Bsp.:</w:t>
      </w:r>
      <w:r>
        <w:rPr>
          <w:i/>
        </w:rPr>
        <w:br/>
        <w:t>Weingarten, T.: Ganzheitliches Qualitätsmanagement. Diss. RWTH Aachen, 1987</w:t>
      </w:r>
    </w:p>
    <w:p w:rsidR="001B3C91" w:rsidRDefault="001B3C91"/>
    <w:p w:rsidR="001B3C91" w:rsidRDefault="001B3C91">
      <w:pPr>
        <w:pStyle w:val="Zwischenberschrift"/>
      </w:pPr>
      <w:r>
        <w:t>Habilitationen:</w:t>
      </w:r>
    </w:p>
    <w:p w:rsidR="001B3C91" w:rsidRDefault="001B3C91">
      <w:r>
        <w:t>[Nachname], [1. Buchstabe Vorname].: [Titel der Dissertation]. Habil.-Schr. [ggf. Hochschulname] [Hochschulort], [4-stellige Zahl, Jahr]</w:t>
      </w:r>
    </w:p>
    <w:p w:rsidR="001B3C91" w:rsidRDefault="001B3C91">
      <w:pPr>
        <w:rPr>
          <w:i/>
        </w:rPr>
      </w:pPr>
      <w:r>
        <w:rPr>
          <w:i/>
        </w:rPr>
        <w:t>Bsp.:</w:t>
      </w:r>
      <w:r>
        <w:rPr>
          <w:i/>
        </w:rPr>
        <w:br/>
        <w:t>Weingarten, T.: Ganzheitliches Qualitätsmanagement. Habil.-Schr. RWTH Aachen, 1987</w:t>
      </w:r>
    </w:p>
    <w:p w:rsidR="001B3C91" w:rsidRDefault="001B3C91">
      <w:pPr>
        <w:rPr>
          <w:i/>
        </w:rPr>
      </w:pPr>
    </w:p>
    <w:p w:rsidR="001B3C91" w:rsidRDefault="001B3C91">
      <w:pPr>
        <w:pStyle w:val="Zwischenberschrift"/>
      </w:pPr>
      <w:r>
        <w:t>Web:</w:t>
      </w:r>
    </w:p>
    <w:p w:rsidR="001B3C91" w:rsidRDefault="001B3C91">
      <w:bookmarkStart w:id="1" w:name="_Hlt520529228"/>
      <w:r>
        <w:t>[Nachname, Autor], [1. Buchstabe Vorname].; [Nachname, Autor], [1. Buchstabe Vorname].: [Titel]. [Untertitel]. URL: [Schema]://[Internet-Protokoll-Teile]/[Pfad] [Stand: [2-stellige Zahl, Tag].[2-stellige Zahl, Monat].[4-stellige Zahl, Jahr] (=Datum des Abrufens der Information)]</w:t>
      </w:r>
    </w:p>
    <w:p w:rsidR="001B3C91" w:rsidRDefault="001B3C91">
      <w:r>
        <w:rPr>
          <w:u w:val="single"/>
        </w:rPr>
        <w:t>oder:</w:t>
      </w:r>
      <w:r>
        <w:rPr>
          <w:u w:val="single"/>
        </w:rPr>
        <w:br/>
      </w:r>
      <w:r>
        <w:t>[Name des Unternehmens/der Organisation]: [Titel]. [Untertitel]. URL: [Schema]://[Internet-Protokoll-Teile]/[Pfad] [Stand: [2-stellige Zahl, Tag].[2-stellige Zahl, Monat].[4-stellige Zahl, Jahr] (=Datum des Abrufens der Information)]</w:t>
      </w:r>
    </w:p>
    <w:bookmarkEnd w:id="1"/>
    <w:p w:rsidR="001B3C91" w:rsidRPr="001A3D73" w:rsidRDefault="001B3C91">
      <w:pPr>
        <w:rPr>
          <w:i/>
          <w:lang w:val="en-GB"/>
        </w:rPr>
      </w:pPr>
      <w:r>
        <w:rPr>
          <w:i/>
        </w:rPr>
        <w:t>Bsp.:</w:t>
      </w:r>
      <w:r>
        <w:rPr>
          <w:i/>
        </w:rPr>
        <w:br/>
        <w:t xml:space="preserve">Fraunhofer IPT: Innovationen für die Produktion. </w:t>
      </w:r>
      <w:r w:rsidRPr="001A3D73">
        <w:rPr>
          <w:i/>
          <w:lang w:val="en-GB"/>
        </w:rPr>
        <w:t>URL: http://www.ipt.fraunhofer.de/index [Stand: 01.10.2001]</w:t>
      </w:r>
    </w:p>
    <w:p w:rsidR="001B3C91" w:rsidRPr="001A3D73" w:rsidRDefault="001B3C91">
      <w:pPr>
        <w:rPr>
          <w:i/>
          <w:lang w:val="en-GB"/>
        </w:rPr>
      </w:pPr>
    </w:p>
    <w:p w:rsidR="001B3C91" w:rsidRDefault="001B3C91">
      <w:pPr>
        <w:rPr>
          <w:b/>
        </w:rPr>
      </w:pPr>
      <w:r w:rsidRPr="001A3D73">
        <w:rPr>
          <w:b/>
        </w:rPr>
        <w:br w:type="page"/>
      </w:r>
      <w:r>
        <w:rPr>
          <w:b/>
        </w:rPr>
        <w:lastRenderedPageBreak/>
        <w:t>Patente:</w:t>
      </w:r>
    </w:p>
    <w:p w:rsidR="001B3C91" w:rsidRDefault="001B3C91">
      <w:r>
        <w:t>Schutzrecht [Ländercode, falls nicht vorhanden: Ländername] [Patentnummer] ([2-stellige Zahl, Datum].[2-stellige Zahl, Monat].[4-stellige Zahl, Jahr] (=Datum der Patenterteilung). [Nachname], [1. Buchstabe Vorname].; [Nachname], [1. Buchstabe Vorname].: [Titel des Patents]</w:t>
      </w:r>
    </w:p>
    <w:p w:rsidR="001B3C91" w:rsidRDefault="001B3C91">
      <w:pPr>
        <w:pStyle w:val="Textkrper"/>
      </w:pPr>
      <w:r>
        <w:t>Bsp.:</w:t>
      </w:r>
      <w:r>
        <w:br/>
        <w:t>Schutzrecht DE 198 055 519-C1 (29.07.1999). Seifert, V.: Überlastsicherung für mechanische Pressen</w:t>
      </w:r>
    </w:p>
    <w:p w:rsidR="001B3C91" w:rsidRDefault="001B3C91">
      <w:pPr>
        <w:pStyle w:val="Textkrper"/>
      </w:pPr>
    </w:p>
    <w:p w:rsidR="001B3C91" w:rsidRDefault="001B3C91">
      <w:pPr>
        <w:pStyle w:val="StandardohneAbstandnach"/>
        <w:spacing w:after="255"/>
      </w:pPr>
      <w:r>
        <w:rPr>
          <w:b/>
        </w:rPr>
        <w:t>Normen:</w:t>
      </w:r>
    </w:p>
    <w:p w:rsidR="001B3C91" w:rsidRDefault="001B3C91">
      <w:pPr>
        <w:pStyle w:val="StandardohneAbstandnach"/>
        <w:spacing w:after="255"/>
        <w:rPr>
          <w:b/>
        </w:rPr>
      </w:pPr>
    </w:p>
    <w:p w:rsidR="001B3C91" w:rsidRDefault="001B3C91">
      <w:pPr>
        <w:pStyle w:val="StandardohneAbstandnach"/>
        <w:spacing w:after="255"/>
      </w:pPr>
      <w:r>
        <w:t>Norm [Normnummer] ([Ausgabe-Datum, Monatsname] [4-stellige Zahl, Jahr]). [Titel der Norm]. [Untertitel]</w:t>
      </w:r>
    </w:p>
    <w:p w:rsidR="001B3C91" w:rsidRDefault="001B3C91">
      <w:pPr>
        <w:pStyle w:val="StandardohneAbstandnach"/>
        <w:spacing w:after="255"/>
        <w:rPr>
          <w:i/>
        </w:rPr>
      </w:pPr>
      <w:r>
        <w:rPr>
          <w:i/>
        </w:rPr>
        <w:t>Bsp.:</w:t>
      </w:r>
      <w:r>
        <w:rPr>
          <w:i/>
        </w:rPr>
        <w:br/>
        <w:t>Norm DIN 1505 Teil 2 (Januar 1984). Titelangaben von Dokumenten. Zitierregeln</w:t>
      </w:r>
    </w:p>
    <w:p w:rsidR="001B3C91" w:rsidRDefault="001B3C91">
      <w:pPr>
        <w:pStyle w:val="StandardohneAbstandnach"/>
        <w:spacing w:after="255"/>
        <w:rPr>
          <w:i/>
        </w:rPr>
      </w:pPr>
    </w:p>
    <w:p w:rsidR="001B3C91" w:rsidRDefault="001B3C91">
      <w:pPr>
        <w:pStyle w:val="StandardohneAbstandnach"/>
        <w:spacing w:after="255"/>
      </w:pPr>
      <w:r>
        <w:rPr>
          <w:b/>
        </w:rPr>
        <w:t>Richtlinien</w:t>
      </w:r>
    </w:p>
    <w:p w:rsidR="001B3C91" w:rsidRDefault="001B3C91">
      <w:pPr>
        <w:pStyle w:val="StandardohneAbstandnach"/>
        <w:spacing w:after="255"/>
      </w:pPr>
      <w:r>
        <w:t>Richtlinie [Nummer] ([Ausgabe-Datum, Monatsname] [4-stellige Zahl, Jahr]). [Titel der Richtlinie]. [Untertitel]</w:t>
      </w:r>
    </w:p>
    <w:p w:rsidR="001B3C91" w:rsidRDefault="001B3C91">
      <w:pPr>
        <w:pStyle w:val="StandardohneAbstandnach"/>
        <w:spacing w:after="255"/>
        <w:rPr>
          <w:i/>
        </w:rPr>
      </w:pPr>
      <w:r>
        <w:rPr>
          <w:i/>
        </w:rPr>
        <w:t>Bsp.:</w:t>
      </w:r>
      <w:r>
        <w:rPr>
          <w:i/>
        </w:rPr>
        <w:br/>
        <w:t>Richtlinie VDI 3780 (Januar 1991). Technikbewertung – Begriffe und Grundlagen. Ausschuss Grundlagen der Technikbewertung</w:t>
      </w:r>
    </w:p>
    <w:p w:rsidR="001B3C91" w:rsidRDefault="001B3C91">
      <w:pPr>
        <w:pStyle w:val="StandardohneAbstandnach"/>
        <w:spacing w:after="255"/>
        <w:rPr>
          <w:i/>
        </w:rPr>
      </w:pPr>
    </w:p>
    <w:p w:rsidR="001B3C91" w:rsidRDefault="001B3C91">
      <w:pPr>
        <w:pStyle w:val="StandardohneAbstandnach"/>
        <w:spacing w:after="255"/>
        <w:rPr>
          <w:b/>
        </w:rPr>
      </w:pPr>
      <w:r>
        <w:rPr>
          <w:b/>
        </w:rPr>
        <w:t>Alle weiteren Fragen beantwortet die DIN 1505</w:t>
      </w:r>
      <w:r w:rsidR="00F56859">
        <w:rPr>
          <w:b/>
        </w:rPr>
        <w:t>.</w:t>
      </w:r>
    </w:p>
    <w:p w:rsidR="001B3C91" w:rsidRDefault="001B3C91">
      <w:pPr>
        <w:pStyle w:val="Textkrper"/>
      </w:pPr>
    </w:p>
    <w:p w:rsidR="001A3D73" w:rsidRDefault="001A3D73">
      <w:pPr>
        <w:tabs>
          <w:tab w:val="left" w:pos="284"/>
          <w:tab w:val="left" w:pos="567"/>
        </w:tabs>
      </w:pPr>
    </w:p>
    <w:sectPr w:rsidR="001A3D73">
      <w:headerReference w:type="default" r:id="rId7"/>
      <w:footerReference w:type="default" r:id="rId8"/>
      <w:footerReference w:type="first" r:id="rId9"/>
      <w:pgSz w:w="11907" w:h="16840"/>
      <w:pgMar w:top="3119" w:right="1247" w:bottom="2013" w:left="1446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782" w:rsidRDefault="00527782">
      <w:r>
        <w:separator/>
      </w:r>
    </w:p>
  </w:endnote>
  <w:endnote w:type="continuationSeparator" w:id="0">
    <w:p w:rsidR="00527782" w:rsidRDefault="00527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utiger 45 Light">
    <w:altName w:val="Eras Light ITC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C91" w:rsidRDefault="001B3C91">
    <w:pPr>
      <w:pStyle w:val="Pagina"/>
      <w:framePr w:wrap="notBeside"/>
    </w:pPr>
    <w:r>
      <w:t xml:space="preserve">Seite </w:t>
    </w:r>
    <w:r>
      <w:fldChar w:fldCharType="begin"/>
    </w:r>
    <w:r>
      <w:instrText xml:space="preserve">PAGE </w:instrText>
    </w:r>
    <w:r>
      <w:fldChar w:fldCharType="separate"/>
    </w:r>
    <w:r w:rsidR="00527782">
      <w:rPr>
        <w:noProof/>
      </w:rPr>
      <w:t>5</w:t>
    </w:r>
    <w:r>
      <w:fldChar w:fldCharType="end"/>
    </w:r>
  </w:p>
  <w:p w:rsidR="001B3C91" w:rsidRDefault="001B3C91">
    <w:pPr>
      <w:pStyle w:val="Fuzeile"/>
      <w:framePr w:wrap="notBesid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C91" w:rsidRDefault="001B3C91">
    <w:pPr>
      <w:pStyle w:val="Pagina"/>
      <w:framePr w:wrap="notBeside"/>
    </w:pPr>
  </w:p>
  <w:p w:rsidR="001B3C91" w:rsidRDefault="001B3C91">
    <w:pPr>
      <w:pStyle w:val="Fuzeile"/>
      <w:framePr w:wrap="notBesid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782" w:rsidRDefault="00527782">
      <w:r>
        <w:separator/>
      </w:r>
    </w:p>
  </w:footnote>
  <w:footnote w:type="continuationSeparator" w:id="0">
    <w:p w:rsidR="00527782" w:rsidRDefault="005277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C91" w:rsidRDefault="001B3C91">
    <w:pPr>
      <w:pStyle w:val="Kopf"/>
      <w:framePr w:wrap="notBeside"/>
    </w:pPr>
  </w:p>
  <w:p w:rsidR="001B3C91" w:rsidRDefault="001B3C9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782"/>
    <w:rsid w:val="001A3D73"/>
    <w:rsid w:val="001B3C91"/>
    <w:rsid w:val="00467787"/>
    <w:rsid w:val="00527782"/>
    <w:rsid w:val="00F56859"/>
    <w:rsid w:val="00FB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1730"/>
        <w:tab w:val="left" w:pos="2014"/>
        <w:tab w:val="left" w:pos="3459"/>
        <w:tab w:val="left" w:pos="3742"/>
        <w:tab w:val="left" w:pos="5189"/>
      </w:tabs>
      <w:spacing w:after="255"/>
    </w:pPr>
    <w:rPr>
      <w:rFonts w:ascii="Frutiger 45 Light" w:hAnsi="Frutiger 45 Light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unkt-Liste">
    <w:name w:val="Punkt-Liste"/>
    <w:basedOn w:val="Standard"/>
    <w:pPr>
      <w:tabs>
        <w:tab w:val="clear" w:pos="2014"/>
        <w:tab w:val="clear" w:pos="3742"/>
      </w:tabs>
      <w:spacing w:after="0"/>
      <w:ind w:left="283" w:hanging="283"/>
    </w:pPr>
  </w:style>
  <w:style w:type="paragraph" w:customStyle="1" w:styleId="TitelVor-22P">
    <w:name w:val="Titel (Vor-) 22 P"/>
    <w:basedOn w:val="TitelVor-36P"/>
    <w:pPr>
      <w:spacing w:line="510" w:lineRule="exact"/>
    </w:pPr>
    <w:rPr>
      <w:sz w:val="44"/>
    </w:rPr>
  </w:style>
  <w:style w:type="paragraph" w:customStyle="1" w:styleId="Titel22P">
    <w:name w:val="Titel 22 P"/>
    <w:basedOn w:val="TitelVor-22P"/>
    <w:pPr>
      <w:spacing w:after="510"/>
    </w:pPr>
    <w:rPr>
      <w:b/>
    </w:rPr>
  </w:style>
  <w:style w:type="paragraph" w:customStyle="1" w:styleId="Punkt-Liste1">
    <w:name w:val="Punkt-Liste 1"/>
    <w:basedOn w:val="Punkt-Liste"/>
    <w:pPr>
      <w:ind w:left="2013"/>
    </w:pPr>
  </w:style>
  <w:style w:type="paragraph" w:customStyle="1" w:styleId="Strich-Liste">
    <w:name w:val="Strich-Liste"/>
    <w:basedOn w:val="Standard"/>
    <w:pPr>
      <w:tabs>
        <w:tab w:val="clear" w:pos="2014"/>
        <w:tab w:val="clear" w:pos="3742"/>
      </w:tabs>
      <w:spacing w:after="0"/>
      <w:ind w:left="283" w:hanging="283"/>
    </w:pPr>
  </w:style>
  <w:style w:type="paragraph" w:styleId="Fuzeile">
    <w:name w:val="footer"/>
    <w:basedOn w:val="Standard"/>
    <w:pPr>
      <w:framePr w:w="3175" w:h="454" w:hRule="exact" w:hSpace="142" w:wrap="notBeside" w:vAnchor="page" w:hAnchor="margin" w:y="15730"/>
      <w:tabs>
        <w:tab w:val="clear" w:pos="1730"/>
        <w:tab w:val="clear" w:pos="2014"/>
        <w:tab w:val="clear" w:pos="3459"/>
        <w:tab w:val="clear" w:pos="3742"/>
        <w:tab w:val="clear" w:pos="5189"/>
        <w:tab w:val="center" w:pos="4819"/>
        <w:tab w:val="right" w:pos="9071"/>
      </w:tabs>
      <w:spacing w:after="0" w:line="198" w:lineRule="exact"/>
    </w:pPr>
    <w:rPr>
      <w:sz w:val="16"/>
    </w:rPr>
  </w:style>
  <w:style w:type="paragraph" w:styleId="Kopfzeile">
    <w:name w:val="header"/>
    <w:basedOn w:val="Standard"/>
    <w:pPr>
      <w:tabs>
        <w:tab w:val="clear" w:pos="1730"/>
        <w:tab w:val="clear" w:pos="2014"/>
        <w:tab w:val="clear" w:pos="3459"/>
        <w:tab w:val="clear" w:pos="3742"/>
        <w:tab w:val="clear" w:pos="5189"/>
      </w:tabs>
      <w:spacing w:after="0" w:line="198" w:lineRule="exact"/>
    </w:pPr>
    <w:rPr>
      <w:sz w:val="16"/>
    </w:rPr>
  </w:style>
  <w:style w:type="paragraph" w:customStyle="1" w:styleId="StandardohneAbstandnach">
    <w:name w:val="Standard ohne Abstand nach"/>
    <w:basedOn w:val="Standard"/>
    <w:pPr>
      <w:spacing w:after="0"/>
    </w:pPr>
  </w:style>
  <w:style w:type="paragraph" w:customStyle="1" w:styleId="Pagina">
    <w:name w:val="Pagina"/>
    <w:basedOn w:val="Standard"/>
    <w:pPr>
      <w:framePr w:w="2296" w:h="340" w:hRule="exact" w:hSpace="142" w:wrap="notBeside" w:vAnchor="page" w:hAnchor="page" w:x="8359" w:y="15735"/>
      <w:tabs>
        <w:tab w:val="clear" w:pos="1730"/>
        <w:tab w:val="clear" w:pos="2014"/>
        <w:tab w:val="clear" w:pos="3459"/>
        <w:tab w:val="clear" w:pos="3742"/>
        <w:tab w:val="clear" w:pos="5189"/>
      </w:tabs>
      <w:spacing w:after="0"/>
    </w:pPr>
  </w:style>
  <w:style w:type="paragraph" w:customStyle="1" w:styleId="TitelVor-36P">
    <w:name w:val="Titel (Vor-) 36 P"/>
    <w:basedOn w:val="Standard"/>
    <w:pPr>
      <w:tabs>
        <w:tab w:val="clear" w:pos="1730"/>
        <w:tab w:val="clear" w:pos="2014"/>
        <w:tab w:val="clear" w:pos="5189"/>
        <w:tab w:val="left" w:pos="1729"/>
        <w:tab w:val="left" w:pos="2013"/>
        <w:tab w:val="left" w:pos="5188"/>
      </w:tabs>
      <w:spacing w:after="0" w:line="765" w:lineRule="exact"/>
    </w:pPr>
    <w:rPr>
      <w:kern w:val="28"/>
      <w:sz w:val="72"/>
    </w:rPr>
  </w:style>
  <w:style w:type="paragraph" w:customStyle="1" w:styleId="Titel36P">
    <w:name w:val="Titel 36 P"/>
    <w:basedOn w:val="TitelVor-36P"/>
    <w:pPr>
      <w:spacing w:after="765"/>
    </w:pPr>
    <w:rPr>
      <w:b/>
    </w:rPr>
  </w:style>
  <w:style w:type="paragraph" w:customStyle="1" w:styleId="TitelVor-15P">
    <w:name w:val="Titel (Vor-) 15 P"/>
    <w:basedOn w:val="TitelVor-22P"/>
    <w:pPr>
      <w:spacing w:line="383" w:lineRule="exact"/>
    </w:pPr>
    <w:rPr>
      <w:sz w:val="30"/>
    </w:rPr>
  </w:style>
  <w:style w:type="paragraph" w:customStyle="1" w:styleId="Titel15P">
    <w:name w:val="Titel 15 P"/>
    <w:basedOn w:val="TitelVor-15P"/>
    <w:pPr>
      <w:spacing w:after="383"/>
    </w:pPr>
    <w:rPr>
      <w:b/>
    </w:rPr>
  </w:style>
  <w:style w:type="paragraph" w:customStyle="1" w:styleId="Zwischenberschrift">
    <w:name w:val="Zwischenüberschrift"/>
    <w:basedOn w:val="Standard"/>
    <w:rPr>
      <w:b/>
    </w:rPr>
  </w:style>
  <w:style w:type="paragraph" w:customStyle="1" w:styleId="Strich-ListeEbene2">
    <w:name w:val="Strich-Liste (Ebene 2)"/>
    <w:basedOn w:val="Strich-Liste"/>
    <w:pPr>
      <w:ind w:left="568"/>
    </w:pPr>
  </w:style>
  <w:style w:type="paragraph" w:styleId="Liste">
    <w:name w:val="List"/>
    <w:basedOn w:val="Standard"/>
    <w:pPr>
      <w:ind w:left="284" w:hanging="284"/>
    </w:pPr>
  </w:style>
  <w:style w:type="paragraph" w:customStyle="1" w:styleId="Liste1">
    <w:name w:val="Liste 1"/>
    <w:basedOn w:val="Liste"/>
    <w:pPr>
      <w:tabs>
        <w:tab w:val="clear" w:pos="1730"/>
        <w:tab w:val="clear" w:pos="2014"/>
      </w:tabs>
      <w:ind w:left="2012" w:hanging="283"/>
    </w:pPr>
  </w:style>
  <w:style w:type="paragraph" w:customStyle="1" w:styleId="ListeZ1">
    <w:name w:val="Liste Z1"/>
    <w:basedOn w:val="Standard"/>
    <w:pPr>
      <w:tabs>
        <w:tab w:val="clear" w:pos="1730"/>
        <w:tab w:val="clear" w:pos="2014"/>
        <w:tab w:val="clear" w:pos="3742"/>
      </w:tabs>
      <w:ind w:left="3458" w:hanging="1729"/>
    </w:pPr>
  </w:style>
  <w:style w:type="paragraph" w:customStyle="1" w:styleId="ListeZ">
    <w:name w:val="Liste Z"/>
    <w:basedOn w:val="Standard"/>
    <w:pPr>
      <w:tabs>
        <w:tab w:val="clear" w:pos="1730"/>
        <w:tab w:val="clear" w:pos="2014"/>
        <w:tab w:val="clear" w:pos="3742"/>
      </w:tabs>
      <w:ind w:left="1729" w:hanging="1729"/>
    </w:pPr>
  </w:style>
  <w:style w:type="paragraph" w:customStyle="1" w:styleId="Strich-Liste1">
    <w:name w:val="Strich-Liste 1"/>
    <w:basedOn w:val="Strich-Liste"/>
    <w:pPr>
      <w:ind w:left="2012"/>
    </w:pPr>
  </w:style>
  <w:style w:type="paragraph" w:customStyle="1" w:styleId="Einrckung">
    <w:name w:val="Einrückung"/>
    <w:basedOn w:val="Standard"/>
    <w:pPr>
      <w:tabs>
        <w:tab w:val="clear" w:pos="2014"/>
        <w:tab w:val="clear" w:pos="3742"/>
      </w:tabs>
      <w:ind w:left="567"/>
    </w:pPr>
  </w:style>
  <w:style w:type="paragraph" w:customStyle="1" w:styleId="Einzug1">
    <w:name w:val="Einzug 1"/>
    <w:basedOn w:val="Standard"/>
    <w:pPr>
      <w:tabs>
        <w:tab w:val="clear" w:pos="1730"/>
        <w:tab w:val="clear" w:pos="2014"/>
        <w:tab w:val="clear" w:pos="3742"/>
      </w:tabs>
      <w:spacing w:after="0"/>
      <w:ind w:left="1729"/>
    </w:pPr>
  </w:style>
  <w:style w:type="paragraph" w:customStyle="1" w:styleId="Einzug1mitEinrckung">
    <w:name w:val="Einzug 1 mit Einrückung"/>
    <w:basedOn w:val="Einzug1"/>
    <w:pPr>
      <w:spacing w:after="255"/>
      <w:ind w:left="2296"/>
    </w:pPr>
  </w:style>
  <w:style w:type="paragraph" w:customStyle="1" w:styleId="Einzug2">
    <w:name w:val="Einzug 2"/>
    <w:basedOn w:val="Einzug1"/>
    <w:pPr>
      <w:tabs>
        <w:tab w:val="clear" w:pos="3459"/>
      </w:tabs>
      <w:ind w:left="3459"/>
    </w:pPr>
  </w:style>
  <w:style w:type="paragraph" w:customStyle="1" w:styleId="Einzug2mitEinrckung">
    <w:name w:val="Einzug 2 mit Einrückung"/>
    <w:basedOn w:val="Einzug2"/>
    <w:pPr>
      <w:spacing w:after="255"/>
      <w:ind w:left="4026"/>
    </w:pPr>
  </w:style>
  <w:style w:type="paragraph" w:customStyle="1" w:styleId="Text-Liste">
    <w:name w:val="Text-Liste"/>
    <w:basedOn w:val="Standard"/>
    <w:pPr>
      <w:tabs>
        <w:tab w:val="clear" w:pos="1730"/>
        <w:tab w:val="clear" w:pos="2014"/>
        <w:tab w:val="left" w:pos="2013"/>
      </w:tabs>
      <w:ind w:left="1729" w:hanging="1729"/>
    </w:pPr>
  </w:style>
  <w:style w:type="paragraph" w:customStyle="1" w:styleId="Text-Liste1">
    <w:name w:val="Text-Liste 1"/>
    <w:basedOn w:val="Text-Liste"/>
    <w:pPr>
      <w:tabs>
        <w:tab w:val="clear" w:pos="2013"/>
        <w:tab w:val="clear" w:pos="3459"/>
        <w:tab w:val="clear" w:pos="3742"/>
      </w:tabs>
      <w:ind w:left="3458"/>
    </w:pPr>
  </w:style>
  <w:style w:type="paragraph" w:customStyle="1" w:styleId="Text-Liste2">
    <w:name w:val="Text-Liste 2"/>
    <w:basedOn w:val="Text-Liste"/>
    <w:pPr>
      <w:tabs>
        <w:tab w:val="clear" w:pos="2013"/>
      </w:tabs>
      <w:ind w:left="3459" w:hanging="3459"/>
    </w:pPr>
  </w:style>
  <w:style w:type="paragraph" w:customStyle="1" w:styleId="Fuzusatzzeile">
    <w:name w:val="Fußzusatzzeile"/>
    <w:basedOn w:val="Standard"/>
    <w:pPr>
      <w:framePr w:w="6634" w:h="397" w:hRule="exact" w:hSpace="142" w:wrap="notBeside" w:vAnchor="page" w:hAnchor="margin" w:y="15764"/>
      <w:tabs>
        <w:tab w:val="clear" w:pos="1730"/>
        <w:tab w:val="clear" w:pos="2014"/>
        <w:tab w:val="clear" w:pos="3459"/>
        <w:tab w:val="clear" w:pos="3742"/>
        <w:tab w:val="clear" w:pos="5189"/>
      </w:tabs>
      <w:spacing w:after="0" w:line="142" w:lineRule="exact"/>
    </w:pPr>
    <w:rPr>
      <w:sz w:val="12"/>
    </w:rPr>
  </w:style>
  <w:style w:type="paragraph" w:customStyle="1" w:styleId="Kopf">
    <w:name w:val="Kopf"/>
    <w:basedOn w:val="Kopfzeile"/>
    <w:pPr>
      <w:framePr w:w="3147" w:h="851" w:hSpace="142" w:wrap="notBeside" w:vAnchor="page" w:hAnchor="page" w:x="8359" w:y="1470"/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tabs>
        <w:tab w:val="left" w:pos="1730"/>
        <w:tab w:val="left" w:pos="2014"/>
        <w:tab w:val="left" w:pos="3459"/>
        <w:tab w:val="left" w:pos="3742"/>
        <w:tab w:val="left" w:pos="5189"/>
      </w:tabs>
      <w:spacing w:after="255"/>
    </w:pPr>
    <w:rPr>
      <w:rFonts w:ascii="Frutiger 45 Light" w:hAnsi="Frutiger 45 Light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unkt-Liste">
    <w:name w:val="Punkt-Liste"/>
    <w:basedOn w:val="Standard"/>
    <w:pPr>
      <w:tabs>
        <w:tab w:val="clear" w:pos="2014"/>
        <w:tab w:val="clear" w:pos="3742"/>
      </w:tabs>
      <w:spacing w:after="0"/>
      <w:ind w:left="283" w:hanging="283"/>
    </w:pPr>
  </w:style>
  <w:style w:type="paragraph" w:customStyle="1" w:styleId="TitelVor-22P">
    <w:name w:val="Titel (Vor-) 22 P"/>
    <w:basedOn w:val="TitelVor-36P"/>
    <w:pPr>
      <w:spacing w:line="510" w:lineRule="exact"/>
    </w:pPr>
    <w:rPr>
      <w:sz w:val="44"/>
    </w:rPr>
  </w:style>
  <w:style w:type="paragraph" w:customStyle="1" w:styleId="Titel22P">
    <w:name w:val="Titel 22 P"/>
    <w:basedOn w:val="TitelVor-22P"/>
    <w:pPr>
      <w:spacing w:after="510"/>
    </w:pPr>
    <w:rPr>
      <w:b/>
    </w:rPr>
  </w:style>
  <w:style w:type="paragraph" w:customStyle="1" w:styleId="Punkt-Liste1">
    <w:name w:val="Punkt-Liste 1"/>
    <w:basedOn w:val="Punkt-Liste"/>
    <w:pPr>
      <w:ind w:left="2013"/>
    </w:pPr>
  </w:style>
  <w:style w:type="paragraph" w:customStyle="1" w:styleId="Strich-Liste">
    <w:name w:val="Strich-Liste"/>
    <w:basedOn w:val="Standard"/>
    <w:pPr>
      <w:tabs>
        <w:tab w:val="clear" w:pos="2014"/>
        <w:tab w:val="clear" w:pos="3742"/>
      </w:tabs>
      <w:spacing w:after="0"/>
      <w:ind w:left="283" w:hanging="283"/>
    </w:pPr>
  </w:style>
  <w:style w:type="paragraph" w:styleId="Fuzeile">
    <w:name w:val="footer"/>
    <w:basedOn w:val="Standard"/>
    <w:pPr>
      <w:framePr w:w="3175" w:h="454" w:hRule="exact" w:hSpace="142" w:wrap="notBeside" w:vAnchor="page" w:hAnchor="margin" w:y="15730"/>
      <w:tabs>
        <w:tab w:val="clear" w:pos="1730"/>
        <w:tab w:val="clear" w:pos="2014"/>
        <w:tab w:val="clear" w:pos="3459"/>
        <w:tab w:val="clear" w:pos="3742"/>
        <w:tab w:val="clear" w:pos="5189"/>
        <w:tab w:val="center" w:pos="4819"/>
        <w:tab w:val="right" w:pos="9071"/>
      </w:tabs>
      <w:spacing w:after="0" w:line="198" w:lineRule="exact"/>
    </w:pPr>
    <w:rPr>
      <w:sz w:val="16"/>
    </w:rPr>
  </w:style>
  <w:style w:type="paragraph" w:styleId="Kopfzeile">
    <w:name w:val="header"/>
    <w:basedOn w:val="Standard"/>
    <w:pPr>
      <w:tabs>
        <w:tab w:val="clear" w:pos="1730"/>
        <w:tab w:val="clear" w:pos="2014"/>
        <w:tab w:val="clear" w:pos="3459"/>
        <w:tab w:val="clear" w:pos="3742"/>
        <w:tab w:val="clear" w:pos="5189"/>
      </w:tabs>
      <w:spacing w:after="0" w:line="198" w:lineRule="exact"/>
    </w:pPr>
    <w:rPr>
      <w:sz w:val="16"/>
    </w:rPr>
  </w:style>
  <w:style w:type="paragraph" w:customStyle="1" w:styleId="StandardohneAbstandnach">
    <w:name w:val="Standard ohne Abstand nach"/>
    <w:basedOn w:val="Standard"/>
    <w:pPr>
      <w:spacing w:after="0"/>
    </w:pPr>
  </w:style>
  <w:style w:type="paragraph" w:customStyle="1" w:styleId="Pagina">
    <w:name w:val="Pagina"/>
    <w:basedOn w:val="Standard"/>
    <w:pPr>
      <w:framePr w:w="2296" w:h="340" w:hRule="exact" w:hSpace="142" w:wrap="notBeside" w:vAnchor="page" w:hAnchor="page" w:x="8359" w:y="15735"/>
      <w:tabs>
        <w:tab w:val="clear" w:pos="1730"/>
        <w:tab w:val="clear" w:pos="2014"/>
        <w:tab w:val="clear" w:pos="3459"/>
        <w:tab w:val="clear" w:pos="3742"/>
        <w:tab w:val="clear" w:pos="5189"/>
      </w:tabs>
      <w:spacing w:after="0"/>
    </w:pPr>
  </w:style>
  <w:style w:type="paragraph" w:customStyle="1" w:styleId="TitelVor-36P">
    <w:name w:val="Titel (Vor-) 36 P"/>
    <w:basedOn w:val="Standard"/>
    <w:pPr>
      <w:tabs>
        <w:tab w:val="clear" w:pos="1730"/>
        <w:tab w:val="clear" w:pos="2014"/>
        <w:tab w:val="clear" w:pos="5189"/>
        <w:tab w:val="left" w:pos="1729"/>
        <w:tab w:val="left" w:pos="2013"/>
        <w:tab w:val="left" w:pos="5188"/>
      </w:tabs>
      <w:spacing w:after="0" w:line="765" w:lineRule="exact"/>
    </w:pPr>
    <w:rPr>
      <w:kern w:val="28"/>
      <w:sz w:val="72"/>
    </w:rPr>
  </w:style>
  <w:style w:type="paragraph" w:customStyle="1" w:styleId="Titel36P">
    <w:name w:val="Titel 36 P"/>
    <w:basedOn w:val="TitelVor-36P"/>
    <w:pPr>
      <w:spacing w:after="765"/>
    </w:pPr>
    <w:rPr>
      <w:b/>
    </w:rPr>
  </w:style>
  <w:style w:type="paragraph" w:customStyle="1" w:styleId="TitelVor-15P">
    <w:name w:val="Titel (Vor-) 15 P"/>
    <w:basedOn w:val="TitelVor-22P"/>
    <w:pPr>
      <w:spacing w:line="383" w:lineRule="exact"/>
    </w:pPr>
    <w:rPr>
      <w:sz w:val="30"/>
    </w:rPr>
  </w:style>
  <w:style w:type="paragraph" w:customStyle="1" w:styleId="Titel15P">
    <w:name w:val="Titel 15 P"/>
    <w:basedOn w:val="TitelVor-15P"/>
    <w:pPr>
      <w:spacing w:after="383"/>
    </w:pPr>
    <w:rPr>
      <w:b/>
    </w:rPr>
  </w:style>
  <w:style w:type="paragraph" w:customStyle="1" w:styleId="Zwischenberschrift">
    <w:name w:val="Zwischenüberschrift"/>
    <w:basedOn w:val="Standard"/>
    <w:rPr>
      <w:b/>
    </w:rPr>
  </w:style>
  <w:style w:type="paragraph" w:customStyle="1" w:styleId="Strich-ListeEbene2">
    <w:name w:val="Strich-Liste (Ebene 2)"/>
    <w:basedOn w:val="Strich-Liste"/>
    <w:pPr>
      <w:ind w:left="568"/>
    </w:pPr>
  </w:style>
  <w:style w:type="paragraph" w:styleId="Liste">
    <w:name w:val="List"/>
    <w:basedOn w:val="Standard"/>
    <w:pPr>
      <w:ind w:left="284" w:hanging="284"/>
    </w:pPr>
  </w:style>
  <w:style w:type="paragraph" w:customStyle="1" w:styleId="Liste1">
    <w:name w:val="Liste 1"/>
    <w:basedOn w:val="Liste"/>
    <w:pPr>
      <w:tabs>
        <w:tab w:val="clear" w:pos="1730"/>
        <w:tab w:val="clear" w:pos="2014"/>
      </w:tabs>
      <w:ind w:left="2012" w:hanging="283"/>
    </w:pPr>
  </w:style>
  <w:style w:type="paragraph" w:customStyle="1" w:styleId="ListeZ1">
    <w:name w:val="Liste Z1"/>
    <w:basedOn w:val="Standard"/>
    <w:pPr>
      <w:tabs>
        <w:tab w:val="clear" w:pos="1730"/>
        <w:tab w:val="clear" w:pos="2014"/>
        <w:tab w:val="clear" w:pos="3742"/>
      </w:tabs>
      <w:ind w:left="3458" w:hanging="1729"/>
    </w:pPr>
  </w:style>
  <w:style w:type="paragraph" w:customStyle="1" w:styleId="ListeZ">
    <w:name w:val="Liste Z"/>
    <w:basedOn w:val="Standard"/>
    <w:pPr>
      <w:tabs>
        <w:tab w:val="clear" w:pos="1730"/>
        <w:tab w:val="clear" w:pos="2014"/>
        <w:tab w:val="clear" w:pos="3742"/>
      </w:tabs>
      <w:ind w:left="1729" w:hanging="1729"/>
    </w:pPr>
  </w:style>
  <w:style w:type="paragraph" w:customStyle="1" w:styleId="Strich-Liste1">
    <w:name w:val="Strich-Liste 1"/>
    <w:basedOn w:val="Strich-Liste"/>
    <w:pPr>
      <w:ind w:left="2012"/>
    </w:pPr>
  </w:style>
  <w:style w:type="paragraph" w:customStyle="1" w:styleId="Einrckung">
    <w:name w:val="Einrückung"/>
    <w:basedOn w:val="Standard"/>
    <w:pPr>
      <w:tabs>
        <w:tab w:val="clear" w:pos="2014"/>
        <w:tab w:val="clear" w:pos="3742"/>
      </w:tabs>
      <w:ind w:left="567"/>
    </w:pPr>
  </w:style>
  <w:style w:type="paragraph" w:customStyle="1" w:styleId="Einzug1">
    <w:name w:val="Einzug 1"/>
    <w:basedOn w:val="Standard"/>
    <w:pPr>
      <w:tabs>
        <w:tab w:val="clear" w:pos="1730"/>
        <w:tab w:val="clear" w:pos="2014"/>
        <w:tab w:val="clear" w:pos="3742"/>
      </w:tabs>
      <w:spacing w:after="0"/>
      <w:ind w:left="1729"/>
    </w:pPr>
  </w:style>
  <w:style w:type="paragraph" w:customStyle="1" w:styleId="Einzug1mitEinrckung">
    <w:name w:val="Einzug 1 mit Einrückung"/>
    <w:basedOn w:val="Einzug1"/>
    <w:pPr>
      <w:spacing w:after="255"/>
      <w:ind w:left="2296"/>
    </w:pPr>
  </w:style>
  <w:style w:type="paragraph" w:customStyle="1" w:styleId="Einzug2">
    <w:name w:val="Einzug 2"/>
    <w:basedOn w:val="Einzug1"/>
    <w:pPr>
      <w:tabs>
        <w:tab w:val="clear" w:pos="3459"/>
      </w:tabs>
      <w:ind w:left="3459"/>
    </w:pPr>
  </w:style>
  <w:style w:type="paragraph" w:customStyle="1" w:styleId="Einzug2mitEinrckung">
    <w:name w:val="Einzug 2 mit Einrückung"/>
    <w:basedOn w:val="Einzug2"/>
    <w:pPr>
      <w:spacing w:after="255"/>
      <w:ind w:left="4026"/>
    </w:pPr>
  </w:style>
  <w:style w:type="paragraph" w:customStyle="1" w:styleId="Text-Liste">
    <w:name w:val="Text-Liste"/>
    <w:basedOn w:val="Standard"/>
    <w:pPr>
      <w:tabs>
        <w:tab w:val="clear" w:pos="1730"/>
        <w:tab w:val="clear" w:pos="2014"/>
        <w:tab w:val="left" w:pos="2013"/>
      </w:tabs>
      <w:ind w:left="1729" w:hanging="1729"/>
    </w:pPr>
  </w:style>
  <w:style w:type="paragraph" w:customStyle="1" w:styleId="Text-Liste1">
    <w:name w:val="Text-Liste 1"/>
    <w:basedOn w:val="Text-Liste"/>
    <w:pPr>
      <w:tabs>
        <w:tab w:val="clear" w:pos="2013"/>
        <w:tab w:val="clear" w:pos="3459"/>
        <w:tab w:val="clear" w:pos="3742"/>
      </w:tabs>
      <w:ind w:left="3458"/>
    </w:pPr>
  </w:style>
  <w:style w:type="paragraph" w:customStyle="1" w:styleId="Text-Liste2">
    <w:name w:val="Text-Liste 2"/>
    <w:basedOn w:val="Text-Liste"/>
    <w:pPr>
      <w:tabs>
        <w:tab w:val="clear" w:pos="2013"/>
      </w:tabs>
      <w:ind w:left="3459" w:hanging="3459"/>
    </w:pPr>
  </w:style>
  <w:style w:type="paragraph" w:customStyle="1" w:styleId="Fuzusatzzeile">
    <w:name w:val="Fußzusatzzeile"/>
    <w:basedOn w:val="Standard"/>
    <w:pPr>
      <w:framePr w:w="6634" w:h="397" w:hRule="exact" w:hSpace="142" w:wrap="notBeside" w:vAnchor="page" w:hAnchor="margin" w:y="15764"/>
      <w:tabs>
        <w:tab w:val="clear" w:pos="1730"/>
        <w:tab w:val="clear" w:pos="2014"/>
        <w:tab w:val="clear" w:pos="3459"/>
        <w:tab w:val="clear" w:pos="3742"/>
        <w:tab w:val="clear" w:pos="5189"/>
      </w:tabs>
      <w:spacing w:after="0" w:line="142" w:lineRule="exact"/>
    </w:pPr>
    <w:rPr>
      <w:sz w:val="12"/>
    </w:rPr>
  </w:style>
  <w:style w:type="paragraph" w:customStyle="1" w:styleId="Kopf">
    <w:name w:val="Kopf"/>
    <w:basedOn w:val="Kopfzeile"/>
    <w:pPr>
      <w:framePr w:w="3147" w:h="851" w:hSpace="142" w:wrap="notBeside" w:vAnchor="page" w:hAnchor="page" w:x="8359" w:y="1470"/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Js\Handbuch\Kernprozesse\wiss_Qual\Bachelorarbeit\BA_WZL_RichtlinienZitat_04071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BA_WZL_RichtlinienZitat_040714.dotx</Template>
  <TotalTime>0</TotalTime>
  <Pages>5</Pages>
  <Words>943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Universeller Satzspiegel auf dem Logoblatt</vt:lpstr>
    </vt:vector>
  </TitlesOfParts>
  <Company>IPT</Company>
  <LinksUpToDate>false</LinksUpToDate>
  <CharactersWithSpaces>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Universeller Satzspiegel auf dem Logoblatt</dc:title>
  <dc:creator>Heike Margot Jansen</dc:creator>
  <cp:lastModifiedBy>Heike Margot Jansen</cp:lastModifiedBy>
  <cp:revision>1</cp:revision>
  <dcterms:created xsi:type="dcterms:W3CDTF">2013-11-04T14:19:00Z</dcterms:created>
  <dcterms:modified xsi:type="dcterms:W3CDTF">2013-11-04T14:20:00Z</dcterms:modified>
</cp:coreProperties>
</file>