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95" w:rsidRDefault="00D91C95" w:rsidP="0061014F">
      <w:pPr>
        <w:pStyle w:val="Datum"/>
        <w:framePr w:wrap="notBeside" w:x="7372" w:y="1589"/>
        <w:tabs>
          <w:tab w:val="clear" w:pos="284"/>
          <w:tab w:val="clear" w:pos="567"/>
        </w:tabs>
      </w:pPr>
      <w:r>
        <w:t xml:space="preserve">Aachen, </w:t>
      </w:r>
      <w:r>
        <w:fldChar w:fldCharType="begin"/>
      </w:r>
      <w:r>
        <w:instrText xml:space="preserve"> DOCPROPERTY WDatum \@ "dd.MM.yyyy" \* MERGEFORMAT </w:instrText>
      </w:r>
      <w:r w:rsidR="00072B8C">
        <w:fldChar w:fldCharType="separate"/>
      </w:r>
      <w:r w:rsidR="00072B8C">
        <w:t>08.05.2006</w:t>
      </w:r>
      <w:r>
        <w:fldChar w:fldCharType="end"/>
      </w:r>
      <w:r>
        <w:br/>
      </w:r>
      <w:r>
        <w:fldChar w:fldCharType="begin"/>
      </w:r>
      <w:r>
        <w:instrText xml:space="preserve"> DOCPROPERTY WAutorKürzel \* MERGEFORMAT </w:instrText>
      </w:r>
      <w:r w:rsidR="00072B8C">
        <w:fldChar w:fldCharType="separate"/>
      </w:r>
      <w:proofErr w:type="spellStart"/>
      <w:r w:rsidR="00072B8C">
        <w:t>hsc</w:t>
      </w:r>
      <w:proofErr w:type="spellEnd"/>
      <w:r>
        <w:fldChar w:fldCharType="end"/>
      </w:r>
      <w:r>
        <w:t xml:space="preserve"> - Tel. </w:t>
      </w:r>
      <w:r>
        <w:fldChar w:fldCharType="begin"/>
      </w:r>
      <w:r>
        <w:instrText xml:space="preserve"> DOCPROPERTY WAutorTel  \* MERGEFORMAT </w:instrText>
      </w:r>
      <w:r>
        <w:fldChar w:fldCharType="end"/>
      </w:r>
    </w:p>
    <w:p w:rsidR="00D91C95" w:rsidRDefault="00D91C95">
      <w:pPr>
        <w:pStyle w:val="Briefkopf"/>
        <w:framePr w:wrap="around"/>
      </w:pPr>
    </w:p>
    <w:p w:rsidR="00072B8C" w:rsidRDefault="00072B8C" w:rsidP="00072B8C">
      <w:pPr>
        <w:pStyle w:val="berschrift1"/>
        <w:keepNext w:val="0"/>
        <w:spacing w:before="0" w:after="120"/>
        <w:rPr>
          <w:sz w:val="32"/>
        </w:rPr>
      </w:pPr>
      <w:r>
        <w:rPr>
          <w:sz w:val="32"/>
          <w:u w:val="single"/>
        </w:rPr>
        <w:t>Checkliste:</w:t>
      </w:r>
      <w:r>
        <w:rPr>
          <w:sz w:val="32"/>
        </w:rPr>
        <w:tab/>
      </w:r>
    </w:p>
    <w:p w:rsidR="00072B8C" w:rsidRDefault="00072B8C" w:rsidP="00072B8C">
      <w:pPr>
        <w:pStyle w:val="berschrift1"/>
        <w:keepNext w:val="0"/>
        <w:spacing w:before="0" w:after="120"/>
        <w:rPr>
          <w:b w:val="0"/>
          <w:sz w:val="32"/>
        </w:rPr>
      </w:pPr>
      <w:r>
        <w:rPr>
          <w:b w:val="0"/>
          <w:sz w:val="32"/>
        </w:rPr>
        <w:t>Vorbereitung eines Akquisitionsgesprächs</w:t>
      </w:r>
    </w:p>
    <w:p w:rsidR="00072B8C" w:rsidRDefault="00072B8C" w:rsidP="00072B8C">
      <w:pPr>
        <w:tabs>
          <w:tab w:val="left" w:pos="851"/>
        </w:tabs>
        <w:spacing w:after="120"/>
        <w:rPr>
          <w:u w:val="single"/>
        </w:rPr>
      </w:pPr>
      <w:r>
        <w:rPr>
          <w:u w:val="single"/>
        </w:rPr>
        <w:t>Inhaltliche Vorbereitung: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Prüfen, ob in der Vergangenheit bereits Projekte mit diesem Kunden durchgeführt wurden</w:t>
      </w:r>
      <w:r>
        <w:br/>
        <w:t>=&gt; inhaltliche Anknüpfungspunkte/ Überschneidungen,</w:t>
      </w:r>
      <w:r>
        <w:br/>
        <w:t>=&gt; bereits bekannte Ansprechpartner</w:t>
      </w:r>
      <w:r w:rsidR="006852A0">
        <w:t>/innen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Prüf</w:t>
      </w:r>
      <w:r w:rsidR="006852A0">
        <w:t>en, ob ehemalige WZL-Mitarbeitende</w:t>
      </w:r>
      <w:r>
        <w:t xml:space="preserve"> beim Kunden beschäftigt sind</w:t>
      </w:r>
      <w:r>
        <w:br/>
        <w:t>=&gt; mögliche Kontakta</w:t>
      </w:r>
      <w:r w:rsidR="006852A0">
        <w:t>ufnahme, falls Mitarbeitende</w:t>
      </w:r>
      <w:r>
        <w:t xml:space="preserve"> persönlich bekannt</w:t>
      </w:r>
      <w:r>
        <w:br/>
        <w:t>=&gt; interessante Hintergrundinformation für ein persönliches Gespräch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Unternehmensunterlagen (sofern verfügbar) zusammenstellen</w:t>
      </w:r>
      <w:r>
        <w:br/>
        <w:t>(Quellen: Hoppenstedt, Internet etc.)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Präsentationsunterlagen zusammenstellen</w:t>
      </w:r>
      <w:r>
        <w:br/>
        <w:t>- Folien zur Vorstellung des WZL</w:t>
      </w:r>
      <w:r>
        <w:br/>
        <w:t>- Inhaltliche Folien zu WZL-Kompetenz/ Erfahrungen/ Referenzprojekten etc.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</w:p>
    <w:p w:rsidR="00072B8C" w:rsidRDefault="00072B8C" w:rsidP="00072B8C">
      <w:pPr>
        <w:tabs>
          <w:tab w:val="left" w:pos="851"/>
        </w:tabs>
        <w:spacing w:after="120"/>
      </w:pPr>
    </w:p>
    <w:p w:rsidR="00072B8C" w:rsidRDefault="00072B8C" w:rsidP="00072B8C">
      <w:pPr>
        <w:tabs>
          <w:tab w:val="left" w:pos="851"/>
        </w:tabs>
        <w:spacing w:after="120"/>
        <w:rPr>
          <w:u w:val="single"/>
        </w:rPr>
      </w:pPr>
      <w:r>
        <w:rPr>
          <w:u w:val="single"/>
        </w:rPr>
        <w:t>Organisatorische Vorbereitung: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jc w:val="both"/>
        <w:textAlignment w:val="baseline"/>
      </w:pPr>
      <w:proofErr w:type="spellStart"/>
      <w:r>
        <w:t>Anfahr</w:t>
      </w:r>
      <w:r w:rsidR="006852A0">
        <w:t>t</w:t>
      </w:r>
      <w:r>
        <w:t>skizze</w:t>
      </w:r>
      <w:proofErr w:type="spellEnd"/>
      <w:r>
        <w:t xml:space="preserve"> besorgen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Anfahrt organisieren</w:t>
      </w:r>
      <w:r>
        <w:br/>
        <w:t>- Auto/ Bahn/ Flugzeug buchen</w:t>
      </w:r>
      <w:r>
        <w:br/>
        <w:t>- Hotel reservieren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jc w:val="both"/>
        <w:textAlignment w:val="baseline"/>
      </w:pPr>
      <w:r>
        <w:t>Termin/ Teilnehmer</w:t>
      </w:r>
      <w:r w:rsidR="006852A0">
        <w:t>/innen</w:t>
      </w:r>
      <w:bookmarkStart w:id="0" w:name="_GoBack"/>
      <w:bookmarkEnd w:id="0"/>
      <w:r>
        <w:t xml:space="preserve"> bestätigen bzw. bestätigen lassen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falls Gespräch im WZL stattfindet:</w:t>
      </w:r>
      <w:r>
        <w:br/>
        <w:t>- Raum besorgen</w:t>
      </w:r>
      <w:r>
        <w:br/>
        <w:t xml:space="preserve">- TB (Frau </w:t>
      </w:r>
      <w:proofErr w:type="spellStart"/>
      <w:r>
        <w:t>Goblet</w:t>
      </w:r>
      <w:proofErr w:type="spellEnd"/>
      <w:r>
        <w:t>) mit der Beschilderung beauftragen</w:t>
      </w:r>
      <w:r>
        <w:br/>
        <w:t>- Verpflegung (Kaffee, Plätzchen etc.) im PS-Vorzimmer besorgen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Schwarze WZL-Broschüren besorgen</w:t>
      </w:r>
    </w:p>
    <w:p w:rsidR="00072B8C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Aktuelle Tools-Zeitschrift besorgen</w:t>
      </w:r>
    </w:p>
    <w:p w:rsidR="00D91C95" w:rsidRDefault="00072B8C" w:rsidP="00072B8C">
      <w:pPr>
        <w:numPr>
          <w:ilvl w:val="0"/>
          <w:numId w:val="1"/>
        </w:numPr>
        <w:tabs>
          <w:tab w:val="clear" w:pos="284"/>
          <w:tab w:val="clear" w:pos="567"/>
          <w:tab w:val="clear" w:pos="5954"/>
          <w:tab w:val="clear" w:pos="9356"/>
          <w:tab w:val="left" w:pos="851"/>
        </w:tabs>
        <w:overflowPunct w:val="0"/>
        <w:autoSpaceDE w:val="0"/>
        <w:autoSpaceDN w:val="0"/>
        <w:adjustRightInd w:val="0"/>
        <w:spacing w:before="0" w:after="120"/>
        <w:textAlignment w:val="baseline"/>
      </w:pPr>
      <w:r>
        <w:t>Veröffentlichungen zum Thema zusammenstellen/ bereithalten</w:t>
      </w:r>
    </w:p>
    <w:sectPr w:rsidR="00D91C95" w:rsidSect="00072B8C">
      <w:headerReference w:type="default" r:id="rId8"/>
      <w:footerReference w:type="default" r:id="rId9"/>
      <w:footerReference w:type="first" r:id="rId10"/>
      <w:pgSz w:w="11907" w:h="16840" w:code="9"/>
      <w:pgMar w:top="1134" w:right="1134" w:bottom="1134" w:left="1418" w:header="454" w:footer="567" w:gutter="0"/>
      <w:paperSrc w:first="2" w:other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7E1" w:rsidRDefault="007827E1">
      <w:r>
        <w:separator/>
      </w:r>
    </w:p>
  </w:endnote>
  <w:endnote w:type="continuationSeparator" w:id="0">
    <w:p w:rsidR="007827E1" w:rsidRDefault="0078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32D" w:rsidRDefault="0048332D">
    <w:pPr>
      <w:pStyle w:val="Fuzeile"/>
    </w:pPr>
    <w:r>
      <w:rPr>
        <w:sz w:val="14"/>
      </w:rPr>
      <w:tab/>
    </w: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6852A0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 xml:space="preserve"> &gt; 1 "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072B8C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>/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072B8C">
      <w:rPr>
        <w:noProof/>
        <w:sz w:val="14"/>
      </w:rPr>
      <w:instrText>2</w:instrText>
    </w:r>
    <w:r>
      <w:rPr>
        <w:sz w:val="14"/>
      </w:rPr>
      <w:fldChar w:fldCharType="end"/>
    </w:r>
    <w:r>
      <w:rPr>
        <w:sz w:val="14"/>
      </w:rPr>
      <w:instrText>"</w:instrText>
    </w:r>
    <w:r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Default="00C76FC2">
    <w:pPr>
      <w:pStyle w:val="Fuzeile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&lt; </w:instrTex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"</w:instrText>
    </w:r>
    <w:r>
      <w:br/>
    </w:r>
    <w:r>
      <w:tab/>
      <w:instrText xml:space="preserve">..." \* MERGEFORMAT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7E1" w:rsidRDefault="007827E1">
      <w:r>
        <w:separator/>
      </w:r>
    </w:p>
  </w:footnote>
  <w:footnote w:type="continuationSeparator" w:id="0">
    <w:p w:rsidR="007827E1" w:rsidRDefault="00782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Pr="00D91C95" w:rsidRDefault="00A33EF1" w:rsidP="00D91C95">
    <w:pPr>
      <w:pStyle w:val="Kopfzeile"/>
      <w:jc w:val="right"/>
    </w:pPr>
    <w:r>
      <w:rPr>
        <w:noProof/>
      </w:rPr>
      <w:drawing>
        <wp:inline distT="0" distB="0" distL="0" distR="0">
          <wp:extent cx="2162175" cy="590550"/>
          <wp:effectExtent l="0" t="0" r="9525" b="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6B21A7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7E1"/>
    <w:rsid w:val="00072B8C"/>
    <w:rsid w:val="0026674D"/>
    <w:rsid w:val="0048332D"/>
    <w:rsid w:val="0061014F"/>
    <w:rsid w:val="006852A0"/>
    <w:rsid w:val="007827E1"/>
    <w:rsid w:val="009E1B63"/>
    <w:rsid w:val="00A33EF1"/>
    <w:rsid w:val="00AC0A5B"/>
    <w:rsid w:val="00C76FC2"/>
    <w:rsid w:val="00D91C95"/>
    <w:rsid w:val="00E846E6"/>
    <w:rsid w:val="00F8507F"/>
    <w:rsid w:val="00FC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6852A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85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6852A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85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ekretariate\Vorlagen\Akten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Aktennotiz.dot</Template>
  <TotalTime>0</TotalTime>
  <Pages>1</Pages>
  <Words>132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 Akquisitionsgespräch</vt:lpstr>
    </vt:vector>
  </TitlesOfParts>
  <Company>WZL der RWTH Aachen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Akquisitionsgespräch</dc:title>
  <dc:subject>Checkliste Akquisitionsgespräch</dc:subject>
  <dc:creator>Axel Hoeschen</dc:creator>
  <dc:description>08.05.2006 Li:  Neues Layout und neues Logo_x000d_
3.2 Rev.0 Feldfunktionen für Office97 angepaßt und neues Balken-Design by Heike Plath._x000d_
2.1 Rev. 0 Neues Design: Logo, Linie und Kopfzeile angepaßt._x000d_
2.0 Rev. 0 Feldfunktionen überarbeitet.</dc:description>
  <cp:lastModifiedBy>Heike Margot Jansen</cp:lastModifiedBy>
  <cp:revision>3</cp:revision>
  <cp:lastPrinted>1997-07-20T19:18:00Z</cp:lastPrinted>
  <dcterms:created xsi:type="dcterms:W3CDTF">2013-03-27T13:59:00Z</dcterms:created>
  <dcterms:modified xsi:type="dcterms:W3CDTF">2013-03-27T14:00:00Z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Aktennotiz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>Axel Hoeschen</vt:lpwstr>
  </property>
  <property fmtid="{D5CDD505-2E9C-101B-9397-08002B2CF9AE}" pid="7" name="WAutorKürzel">
    <vt:lpwstr>hsc</vt:lpwstr>
  </property>
  <property fmtid="{D5CDD505-2E9C-101B-9397-08002B2CF9AE}" pid="8" name="WAutorTel">
    <vt:lpwstr/>
  </property>
  <property fmtid="{D5CDD505-2E9C-101B-9397-08002B2CF9AE}" pid="9" name="WDatum">
    <vt:lpwstr>08.05.2006</vt:lpwstr>
  </property>
</Properties>
</file>