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3BC" w:rsidRDefault="00FE73BC" w:rsidP="00B74240">
      <w:pPr>
        <w:pStyle w:val="Titel"/>
      </w:pPr>
      <w:r>
        <w:t>Thema – Worauf muss geachtet werden?</w:t>
      </w:r>
    </w:p>
    <w:p w:rsidR="00BA3516" w:rsidRDefault="00BA3516" w:rsidP="00BA3516">
      <w:pPr>
        <w:tabs>
          <w:tab w:val="clear" w:pos="5954"/>
          <w:tab w:val="left" w:pos="720"/>
          <w:tab w:val="left" w:pos="1701"/>
        </w:tabs>
        <w:spacing w:before="100" w:after="100"/>
        <w:ind w:left="1276" w:hanging="1276"/>
      </w:pPr>
      <w:r w:rsidRPr="00BA3516">
        <w:rPr>
          <w:b/>
          <w:sz w:val="28"/>
          <w:szCs w:val="28"/>
          <w:u w:val="single"/>
        </w:rPr>
        <w:t>Umfang:</w:t>
      </w:r>
      <w:r w:rsidRPr="00BA3516">
        <w:tab/>
      </w:r>
      <w:r>
        <w:t>Der Umfang der Studienabschlussarbeit kann der jeweiligen Prüfungsordnung des/der Student/in entnommen werden. Es ist vorgesehen, dass der/die Student/Studentin Vollzeit für die Studienabschlussarbeit arbeitet und sich so die Gesamtstundenzahl aus fünf</w:t>
      </w:r>
      <w:r w:rsidR="000D67E3">
        <w:t xml:space="preserve"> Tagen pro Woche und acht </w:t>
      </w:r>
      <w:r>
        <w:t xml:space="preserve">Stunden am Tag über dem entsprechenden Zeitraum ergibt. </w:t>
      </w:r>
    </w:p>
    <w:p w:rsidR="005E1034" w:rsidRDefault="005E1034" w:rsidP="005E1034">
      <w:pPr>
        <w:pStyle w:val="berschrift1"/>
        <w:rPr>
          <w:lang w:val="en-US"/>
        </w:rPr>
      </w:pPr>
      <w:r>
        <w:rPr>
          <w:lang w:val="en-US"/>
        </w:rPr>
        <w:t xml:space="preserve">1. </w:t>
      </w:r>
      <w:r w:rsidRPr="00DA62B0">
        <w:t>bei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Projektar</w:t>
      </w:r>
      <w:r w:rsidRPr="00DA62B0">
        <w:t>beiten</w:t>
      </w:r>
      <w:proofErr w:type="spellEnd"/>
      <w:r>
        <w:rPr>
          <w:lang w:val="en-US"/>
        </w:rPr>
        <w:t>:</w:t>
      </w:r>
    </w:p>
    <w:p w:rsidR="003F5406" w:rsidRPr="003F5406" w:rsidRDefault="003F5406" w:rsidP="005E1034">
      <w:pPr>
        <w:pStyle w:val="Listenabsatz"/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hanging="360"/>
        <w:contextualSpacing w:val="0"/>
        <w:rPr>
          <w:vanish/>
        </w:rPr>
      </w:pPr>
    </w:p>
    <w:p w:rsidR="005E1034" w:rsidRPr="00783067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>K</w:t>
      </w:r>
      <w:r w:rsidRPr="00DA62B0">
        <w:t>lar</w:t>
      </w:r>
      <w:r w:rsidRPr="00783067">
        <w:t xml:space="preserve"> </w:t>
      </w:r>
      <w:r w:rsidRPr="00DA62B0">
        <w:t>abgegrenzte</w:t>
      </w:r>
      <w:r w:rsidRPr="00783067">
        <w:t xml:space="preserve"> </w:t>
      </w:r>
      <w:r w:rsidRPr="00DA62B0">
        <w:t>Aufgabenstellung</w:t>
      </w:r>
      <w:r w:rsidRPr="00783067">
        <w:t xml:space="preserve"> 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Erfüllbarkeit der Aufgabe, dabei wichtig: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Schwerpunkt auf Tiefe, nicht auf Breite legen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Einschätzung der Leistungsfähigkeit der/des Studierenden wichtig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Die Organisation der Arbeitsverteilung innerhalb der Gruppe obliegt den Studierenden und ist Gegenstand der Bewertung </w:t>
      </w:r>
    </w:p>
    <w:p w:rsidR="005E1034" w:rsidRPr="00DA62B0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Gruppengröße (zwei bis fünf Personen)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Wahl einer der zwei möglichen Bewertungsschemata (siehe Erfassungsbogen für die Projektarbeit) 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Titel kurz und knapp; nicht zu kompliziert; Fremdworte möglichst vermeiden 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Objekt- und Gestaltungsbereich möglichst weitgehend festlegen: </w:t>
      </w:r>
    </w:p>
    <w:p w:rsidR="005E1034" w:rsidRPr="00DA62B0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DA62B0">
        <w:t>Unternehmenstyp (</w:t>
      </w:r>
      <w:r>
        <w:t>ggfs. Branche, Größe</w:t>
      </w:r>
      <w:r w:rsidRPr="00DA62B0">
        <w:t xml:space="preserve"> …) </w:t>
      </w:r>
    </w:p>
    <w:p w:rsidR="005E1034" w:rsidRPr="00DA62B0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Produktart (Stückgut, komplex</w:t>
      </w:r>
      <w:r w:rsidRPr="00DA62B0">
        <w:t xml:space="preserve"> …)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Prozesse (indirekt/ direkt, Produktion/ Entwicklung …) </w:t>
      </w:r>
    </w:p>
    <w:p w:rsidR="005E1034" w:rsidRPr="00DA62B0" w:rsidRDefault="005E1034" w:rsidP="005E1034">
      <w:pPr>
        <w:numPr>
          <w:ilvl w:val="1"/>
          <w:numId w:val="2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DA62B0">
        <w:t>Stückzahlen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Arbeitsschritte nach folgendem logischen Ablauf (bei neueren Themen ggfs. auf die Schritte 6 und 7 verzichten):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Einarbeiten</w:t>
      </w:r>
      <w:r>
        <w:rPr>
          <w:lang w:val="en-US"/>
        </w:rPr>
        <w:t xml:space="preserve"> und </w:t>
      </w:r>
      <w:r w:rsidRPr="00DA62B0">
        <w:t>Aufbereiten</w:t>
      </w:r>
      <w:r>
        <w:rPr>
          <w:lang w:val="en-US"/>
        </w:rPr>
        <w:t xml:space="preserve"> der </w:t>
      </w:r>
      <w:r w:rsidRPr="00DA62B0">
        <w:t>Problemstellung</w:t>
      </w:r>
      <w:r>
        <w:rPr>
          <w:lang w:val="en-US"/>
        </w:rPr>
        <w:t xml:space="preserve">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lastRenderedPageBreak/>
        <w:t>Ableiten</w:t>
      </w:r>
      <w:r>
        <w:rPr>
          <w:lang w:val="en-US"/>
        </w:rPr>
        <w:t xml:space="preserve"> von </w:t>
      </w:r>
      <w:r w:rsidRPr="00DA62B0">
        <w:t>Anforderungen</w:t>
      </w:r>
      <w:r>
        <w:rPr>
          <w:lang w:val="en-US"/>
        </w:rPr>
        <w:t xml:space="preserve"> an __________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Analyse</w:t>
      </w:r>
      <w:r>
        <w:rPr>
          <w:lang w:val="en-US"/>
        </w:rPr>
        <w:t xml:space="preserve"> </w:t>
      </w:r>
      <w:r w:rsidRPr="00DA62B0">
        <w:t>bestehender</w:t>
      </w:r>
      <w:r>
        <w:rPr>
          <w:lang w:val="en-US"/>
        </w:rPr>
        <w:t xml:space="preserve"> </w:t>
      </w:r>
      <w:r w:rsidRPr="00DA62B0">
        <w:t>Ansätze</w:t>
      </w:r>
      <w:r>
        <w:rPr>
          <w:lang w:val="en-US"/>
        </w:rPr>
        <w:t xml:space="preserve"> </w:t>
      </w:r>
      <w:r w:rsidRPr="00DA62B0">
        <w:t>zur</w:t>
      </w:r>
      <w:r>
        <w:rPr>
          <w:lang w:val="en-US"/>
        </w:rPr>
        <w:t xml:space="preserve"> ________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Bewertung der Ansätze anhand der Anforderungen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Formulierung</w:t>
      </w:r>
      <w:r>
        <w:rPr>
          <w:lang w:val="en-US"/>
        </w:rPr>
        <w:t xml:space="preserve"> des </w:t>
      </w:r>
      <w:r w:rsidRPr="00DA62B0">
        <w:t>verbleibenden</w:t>
      </w:r>
      <w:r>
        <w:rPr>
          <w:lang w:val="en-US"/>
        </w:rPr>
        <w:t xml:space="preserve"> </w:t>
      </w:r>
      <w:r w:rsidRPr="00DA62B0">
        <w:t>Handlungsbedarfes</w:t>
      </w:r>
      <w:r>
        <w:rPr>
          <w:lang w:val="en-US"/>
        </w:rPr>
        <w:t xml:space="preserve">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Entwicklung</w:t>
      </w:r>
      <w:r>
        <w:rPr>
          <w:lang w:val="en-US"/>
        </w:rPr>
        <w:t xml:space="preserve"> </w:t>
      </w:r>
      <w:r w:rsidRPr="00DA62B0">
        <w:t>einer</w:t>
      </w:r>
      <w:r>
        <w:rPr>
          <w:lang w:val="en-US"/>
        </w:rPr>
        <w:t xml:space="preserve"> </w:t>
      </w:r>
      <w:r w:rsidRPr="00DA62B0">
        <w:t>Methode</w:t>
      </w:r>
      <w:r>
        <w:rPr>
          <w:lang w:val="en-US"/>
        </w:rPr>
        <w:t xml:space="preserve"> </w:t>
      </w:r>
      <w:r w:rsidRPr="00DA62B0">
        <w:t>zur</w:t>
      </w:r>
      <w:r>
        <w:rPr>
          <w:lang w:val="en-US"/>
        </w:rPr>
        <w:t xml:space="preserve"> __________ </w:t>
      </w:r>
    </w:p>
    <w:p w:rsidR="005E1034" w:rsidRDefault="005E1034" w:rsidP="005E1034">
      <w:pPr>
        <w:numPr>
          <w:ilvl w:val="1"/>
          <w:numId w:val="2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Anwendung der Methode anhand eines Fallbeispiels </w:t>
      </w:r>
    </w:p>
    <w:p w:rsidR="005E1034" w:rsidRPr="00DA62B0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 w:rsidRPr="00DA62B0">
        <w:t>Arbeitsschritte sollen mit Hauptkapiteln korrespondieren.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>Gliederung der Studienarbeit auf erster (Haupt-) und zweiter (Unterkapitel-) Ebene soll von der Assistentin/vom Assistenten vorgenommen werden (empfehlenswert: Umfänge in Seiten oder in Prozent für die einzelnen Kapitel angeben).</w:t>
      </w:r>
    </w:p>
    <w:p w:rsidR="005E1034" w:rsidRDefault="005E1034" w:rsidP="005E1034">
      <w:pPr>
        <w:numPr>
          <w:ilvl w:val="0"/>
          <w:numId w:val="2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>Gliederung ggfs. mit anderen Assistentinnen, Assistenten und Studien-/ Diplomarbeitenden, die auf demselben oder einem ähnlichen Gebiet arbeiten, diskutieren und abstimmen.</w:t>
      </w:r>
    </w:p>
    <w:p w:rsidR="005E1034" w:rsidRDefault="005E1034" w:rsidP="00BA3516">
      <w:pPr>
        <w:tabs>
          <w:tab w:val="clear" w:pos="5954"/>
          <w:tab w:val="left" w:pos="720"/>
          <w:tab w:val="left" w:pos="1701"/>
        </w:tabs>
        <w:spacing w:before="100" w:after="100"/>
        <w:ind w:left="1276" w:hanging="1276"/>
      </w:pPr>
    </w:p>
    <w:p w:rsidR="00FE73BC" w:rsidRDefault="003F5406" w:rsidP="00FE73BC">
      <w:pPr>
        <w:pStyle w:val="berschrift1"/>
        <w:rPr>
          <w:lang w:val="en-US"/>
        </w:rPr>
      </w:pPr>
      <w:r>
        <w:rPr>
          <w:lang w:val="en-US"/>
        </w:rPr>
        <w:t>2</w:t>
      </w:r>
      <w:r w:rsidR="00FE73BC">
        <w:rPr>
          <w:lang w:val="en-US"/>
        </w:rPr>
        <w:t xml:space="preserve">. </w:t>
      </w:r>
      <w:r w:rsidR="00FE73BC" w:rsidRPr="00DA62B0">
        <w:t>bei</w:t>
      </w:r>
      <w:r w:rsidR="00FE73BC">
        <w:rPr>
          <w:lang w:val="en-US"/>
        </w:rPr>
        <w:t xml:space="preserve"> </w:t>
      </w:r>
      <w:proofErr w:type="spellStart"/>
      <w:r w:rsidR="00254CE9">
        <w:rPr>
          <w:lang w:val="en-US"/>
        </w:rPr>
        <w:t>Bachelorar</w:t>
      </w:r>
      <w:r w:rsidR="00FE73BC" w:rsidRPr="00DA62B0">
        <w:t>beiten</w:t>
      </w:r>
      <w:proofErr w:type="spellEnd"/>
      <w:r w:rsidR="00FE73BC">
        <w:rPr>
          <w:lang w:val="en-US"/>
        </w:rPr>
        <w:t>:</w:t>
      </w:r>
    </w:p>
    <w:p w:rsidR="003F5406" w:rsidRPr="003F5406" w:rsidRDefault="003F5406" w:rsidP="005E1034">
      <w:pPr>
        <w:pStyle w:val="Listenabsatz"/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hanging="360"/>
        <w:contextualSpacing w:val="0"/>
        <w:rPr>
          <w:vanish/>
        </w:rPr>
      </w:pPr>
    </w:p>
    <w:p w:rsidR="00FE73BC" w:rsidRPr="00783067" w:rsidRDefault="00346567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>K</w:t>
      </w:r>
      <w:r w:rsidR="00FE73BC" w:rsidRPr="00DA62B0">
        <w:t>lar</w:t>
      </w:r>
      <w:r w:rsidR="00FE73BC" w:rsidRPr="00783067">
        <w:t xml:space="preserve"> </w:t>
      </w:r>
      <w:r w:rsidR="00FE73BC" w:rsidRPr="00DA62B0">
        <w:t>abgegrenzte</w:t>
      </w:r>
      <w:r w:rsidR="00FE73BC" w:rsidRPr="00783067">
        <w:t xml:space="preserve"> </w:t>
      </w:r>
      <w:r w:rsidR="00FE73BC" w:rsidRPr="00DA62B0">
        <w:t>Aufgabenstellung</w:t>
      </w:r>
      <w:r w:rsidR="00FE73BC" w:rsidRPr="00783067">
        <w:t xml:space="preserve"> 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Erfüllbarkeit der Aufgabe, dabei wichtig: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Schwerpunkt auf Tiefe, nicht auf Breite legen </w:t>
      </w:r>
    </w:p>
    <w:p w:rsidR="005E1034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Einschätzung der Leistungsfähigkeit </w:t>
      </w:r>
      <w:r w:rsidR="00DA62B0">
        <w:t>der/</w:t>
      </w:r>
      <w:r>
        <w:t>des Studierenden wichtig</w:t>
      </w:r>
    </w:p>
    <w:p w:rsidR="005E1034" w:rsidRDefault="005E1034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Wissenschaftliche Herausforderungen wichtig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Titel kurz und knapp; nicht zu kompliziert; Fremdworte möglichst vermeiden 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Objekt- und Gestaltungsbereich möglichst weitgehend festlegen: </w:t>
      </w:r>
    </w:p>
    <w:p w:rsidR="00FE73BC" w:rsidRPr="00DA62B0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DA62B0">
        <w:t>Unternehmenstyp (</w:t>
      </w:r>
      <w:r w:rsidR="00DA62B0">
        <w:t>ggfs. Branche, Größe</w:t>
      </w:r>
      <w:r w:rsidRPr="00DA62B0">
        <w:t xml:space="preserve"> …) </w:t>
      </w:r>
    </w:p>
    <w:p w:rsidR="00FE73BC" w:rsidRPr="00DA62B0" w:rsidRDefault="00DA62B0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>Produktart (Stückgut, komplex</w:t>
      </w:r>
      <w:r w:rsidR="00FE73BC" w:rsidRPr="00DA62B0">
        <w:t xml:space="preserve"> …)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Prozesse (indirekt/ </w:t>
      </w:r>
      <w:r w:rsidR="00DA62B0">
        <w:t>direkt, Produktion/ Entwicklung</w:t>
      </w:r>
      <w:r>
        <w:t xml:space="preserve"> …) </w:t>
      </w:r>
    </w:p>
    <w:p w:rsidR="00FE73BC" w:rsidRPr="00DA62B0" w:rsidRDefault="00FE73BC" w:rsidP="005E1034">
      <w:pPr>
        <w:numPr>
          <w:ilvl w:val="1"/>
          <w:numId w:val="5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DA62B0">
        <w:t>Stückzahlen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Arbeitsschritte nach folgendem logischen Ablauf (bei neueren Themen ggfs. auf die Schritte 6 und 7 verzichten):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Einarbeiten</w:t>
      </w:r>
      <w:r>
        <w:rPr>
          <w:lang w:val="en-US"/>
        </w:rPr>
        <w:t xml:space="preserve"> und </w:t>
      </w:r>
      <w:r w:rsidRPr="00DA62B0">
        <w:t>Aufbereiten</w:t>
      </w:r>
      <w:r>
        <w:rPr>
          <w:lang w:val="en-US"/>
        </w:rPr>
        <w:t xml:space="preserve"> der </w:t>
      </w:r>
      <w:r w:rsidRPr="00DA62B0">
        <w:t>Problemstellung</w:t>
      </w:r>
      <w:r>
        <w:rPr>
          <w:lang w:val="en-US"/>
        </w:rPr>
        <w:t xml:space="preserve">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lastRenderedPageBreak/>
        <w:t>Ableiten</w:t>
      </w:r>
      <w:r>
        <w:rPr>
          <w:lang w:val="en-US"/>
        </w:rPr>
        <w:t xml:space="preserve"> von </w:t>
      </w:r>
      <w:r w:rsidRPr="00DA62B0">
        <w:t>Anforderungen</w:t>
      </w:r>
      <w:r>
        <w:rPr>
          <w:lang w:val="en-US"/>
        </w:rPr>
        <w:t xml:space="preserve"> an __________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Analyse</w:t>
      </w:r>
      <w:r>
        <w:rPr>
          <w:lang w:val="en-US"/>
        </w:rPr>
        <w:t xml:space="preserve"> </w:t>
      </w:r>
      <w:r w:rsidRPr="00DA62B0">
        <w:t>bestehender</w:t>
      </w:r>
      <w:r>
        <w:rPr>
          <w:lang w:val="en-US"/>
        </w:rPr>
        <w:t xml:space="preserve"> </w:t>
      </w:r>
      <w:r w:rsidRPr="00DA62B0">
        <w:t>Ansätze</w:t>
      </w:r>
      <w:r>
        <w:rPr>
          <w:lang w:val="en-US"/>
        </w:rPr>
        <w:t xml:space="preserve"> </w:t>
      </w:r>
      <w:r w:rsidRPr="00DA62B0">
        <w:t>zur</w:t>
      </w:r>
      <w:r>
        <w:rPr>
          <w:lang w:val="en-US"/>
        </w:rPr>
        <w:t xml:space="preserve"> ________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Bewertung der Ansätze anhand der Anforderungen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Formulierung</w:t>
      </w:r>
      <w:r>
        <w:rPr>
          <w:lang w:val="en-US"/>
        </w:rPr>
        <w:t xml:space="preserve"> des </w:t>
      </w:r>
      <w:r w:rsidRPr="00DA62B0">
        <w:t>verbleibenden</w:t>
      </w:r>
      <w:r>
        <w:rPr>
          <w:lang w:val="en-US"/>
        </w:rPr>
        <w:t xml:space="preserve"> </w:t>
      </w:r>
      <w:r w:rsidRPr="00DA62B0">
        <w:t>Handlungsbedarfes</w:t>
      </w:r>
      <w:r>
        <w:rPr>
          <w:lang w:val="en-US"/>
        </w:rPr>
        <w:t xml:space="preserve">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DA62B0">
        <w:t>Entwicklung</w:t>
      </w:r>
      <w:r>
        <w:rPr>
          <w:lang w:val="en-US"/>
        </w:rPr>
        <w:t xml:space="preserve"> </w:t>
      </w:r>
      <w:r w:rsidRPr="00DA62B0">
        <w:t>einer</w:t>
      </w:r>
      <w:r>
        <w:rPr>
          <w:lang w:val="en-US"/>
        </w:rPr>
        <w:t xml:space="preserve"> </w:t>
      </w:r>
      <w:r w:rsidRPr="00DA62B0">
        <w:t>Methode</w:t>
      </w:r>
      <w:r>
        <w:rPr>
          <w:lang w:val="en-US"/>
        </w:rPr>
        <w:t xml:space="preserve"> </w:t>
      </w:r>
      <w:r w:rsidRPr="00DA62B0">
        <w:t>zur</w:t>
      </w:r>
      <w:r>
        <w:rPr>
          <w:lang w:val="en-US"/>
        </w:rPr>
        <w:t xml:space="preserve"> __________ </w:t>
      </w:r>
    </w:p>
    <w:p w:rsidR="00FE73BC" w:rsidRDefault="00FE73BC" w:rsidP="005E1034">
      <w:pPr>
        <w:numPr>
          <w:ilvl w:val="1"/>
          <w:numId w:val="5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Anwendung der Methode anhand eines Fallbeispiels </w:t>
      </w:r>
    </w:p>
    <w:p w:rsidR="00FE73BC" w:rsidRPr="00DA62B0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 w:rsidRPr="00DA62B0">
        <w:t>Arbeitsschritte sollen mi</w:t>
      </w:r>
      <w:r w:rsidR="00DA62B0" w:rsidRPr="00DA62B0">
        <w:t>t Hauptkapiteln korrespondieren.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Gliederung der Studienarbeit auf erster (Haupt-) und zweiter (Unterkapitel-) Ebene soll </w:t>
      </w:r>
      <w:r w:rsidR="00DA62B0">
        <w:t>von der Assistentin/</w:t>
      </w:r>
      <w:r>
        <w:t>vom Assistenten vorgenommen werden (empfehlenswert: Umfänge in Seiten oder in Prozent für</w:t>
      </w:r>
      <w:r w:rsidR="00DA62B0">
        <w:t xml:space="preserve"> die einzelnen Kapitel angeben).</w:t>
      </w:r>
    </w:p>
    <w:p w:rsidR="00FE73BC" w:rsidRDefault="00FE73BC" w:rsidP="005E1034">
      <w:pPr>
        <w:numPr>
          <w:ilvl w:val="0"/>
          <w:numId w:val="5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Gliederung ggfs. mit anderen </w:t>
      </w:r>
      <w:r w:rsidR="00DA62B0">
        <w:t>Assi</w:t>
      </w:r>
      <w:r w:rsidR="000D67E3">
        <w:t>s</w:t>
      </w:r>
      <w:r w:rsidR="00DA62B0">
        <w:t xml:space="preserve">tentinnen, </w:t>
      </w:r>
      <w:r>
        <w:t>Assistent</w:t>
      </w:r>
      <w:r w:rsidR="00DA62B0">
        <w:t>en und Studien-/ Diplomarbeitenden</w:t>
      </w:r>
      <w:r>
        <w:t>, die auf demselben oder einem ähnlichen Gebiet arbe</w:t>
      </w:r>
      <w:r w:rsidR="00DA62B0">
        <w:t>iten, diskutieren und abstimmen.</w:t>
      </w:r>
    </w:p>
    <w:p w:rsidR="00FE73BC" w:rsidRDefault="00FE73BC" w:rsidP="00FE73BC">
      <w:pPr>
        <w:spacing w:before="100" w:after="100"/>
      </w:pPr>
      <w:r>
        <w:t> </w:t>
      </w:r>
    </w:p>
    <w:p w:rsidR="00FE73BC" w:rsidRDefault="003F5406" w:rsidP="00FE73BC">
      <w:pPr>
        <w:pStyle w:val="berschrift1"/>
        <w:rPr>
          <w:lang w:val="en-US"/>
        </w:rPr>
      </w:pPr>
      <w:r>
        <w:rPr>
          <w:lang w:val="en-US"/>
        </w:rPr>
        <w:t>3</w:t>
      </w:r>
      <w:r w:rsidR="00FE73BC">
        <w:rPr>
          <w:lang w:val="en-US"/>
        </w:rPr>
        <w:t xml:space="preserve">. </w:t>
      </w:r>
      <w:r w:rsidR="00FE73BC" w:rsidRPr="00E95E4B">
        <w:t>bei</w:t>
      </w:r>
      <w:r w:rsidR="00FE73BC">
        <w:rPr>
          <w:lang w:val="en-US"/>
        </w:rPr>
        <w:t xml:space="preserve"> </w:t>
      </w:r>
      <w:proofErr w:type="spellStart"/>
      <w:r w:rsidR="00254CE9">
        <w:rPr>
          <w:lang w:val="en-US"/>
        </w:rPr>
        <w:t>Maste</w:t>
      </w:r>
      <w:r w:rsidR="00FE73BC" w:rsidRPr="00E95E4B">
        <w:t>r</w:t>
      </w:r>
      <w:r w:rsidR="00254CE9">
        <w:t>a</w:t>
      </w:r>
      <w:r w:rsidR="00CD0C24">
        <w:t>r</w:t>
      </w:r>
      <w:r w:rsidR="00FE73BC" w:rsidRPr="00E95E4B">
        <w:t>beiten</w:t>
      </w:r>
      <w:proofErr w:type="spellEnd"/>
      <w:r w:rsidR="00FE73BC">
        <w:rPr>
          <w:lang w:val="en-US"/>
        </w:rPr>
        <w:t>:</w:t>
      </w:r>
    </w:p>
    <w:p w:rsidR="00FE73BC" w:rsidRDefault="00FE73BC" w:rsidP="00254CE9">
      <w:pPr>
        <w:tabs>
          <w:tab w:val="clear" w:pos="5954"/>
          <w:tab w:val="left" w:pos="720"/>
          <w:tab w:val="left" w:pos="6237"/>
        </w:tabs>
        <w:spacing w:before="100" w:after="100"/>
        <w:ind w:left="720"/>
      </w:pPr>
      <w:r>
        <w:t xml:space="preserve"> </w:t>
      </w:r>
    </w:p>
    <w:p w:rsidR="003F5406" w:rsidRPr="003F5406" w:rsidRDefault="003F5406" w:rsidP="00FE73BC">
      <w:pPr>
        <w:pStyle w:val="Listenabsatz"/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hanging="360"/>
        <w:contextualSpacing w:val="0"/>
        <w:rPr>
          <w:vanish/>
        </w:rPr>
      </w:pPr>
    </w:p>
    <w:p w:rsidR="00FE73BC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  <w:rPr>
          <w:lang w:val="en-US"/>
        </w:rPr>
      </w:pPr>
      <w:r w:rsidRPr="00E95E4B">
        <w:t>Klar</w:t>
      </w:r>
      <w:r>
        <w:rPr>
          <w:lang w:val="en-US"/>
        </w:rPr>
        <w:t xml:space="preserve"> </w:t>
      </w:r>
      <w:r w:rsidRPr="00E95E4B">
        <w:t>abgegrenzte</w:t>
      </w:r>
      <w:r>
        <w:rPr>
          <w:lang w:val="en-US"/>
        </w:rPr>
        <w:t xml:space="preserve"> </w:t>
      </w:r>
      <w:r w:rsidRPr="00E95E4B">
        <w:t>Aufgabenstellung</w:t>
      </w:r>
      <w:r>
        <w:rPr>
          <w:lang w:val="en-US"/>
        </w:rPr>
        <w:t xml:space="preserve"> </w:t>
      </w:r>
    </w:p>
    <w:p w:rsidR="00FE73BC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Erfüllbarkeit der Aufgabe, dabei wichtig: </w:t>
      </w:r>
    </w:p>
    <w:p w:rsidR="000D67E3" w:rsidRPr="005E1034" w:rsidRDefault="00FE73BC" w:rsidP="00FE73BC">
      <w:pPr>
        <w:numPr>
          <w:ilvl w:val="1"/>
          <w:numId w:val="4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 w:rsidRPr="005E1034">
        <w:t>Wissenschaftliche</w:t>
      </w:r>
      <w:r w:rsidRPr="005E1034">
        <w:rPr>
          <w:lang w:val="en-US"/>
        </w:rPr>
        <w:t xml:space="preserve"> </w:t>
      </w:r>
      <w:r w:rsidRPr="005E1034">
        <w:t>Hera</w:t>
      </w:r>
      <w:r w:rsidR="00E95E4B" w:rsidRPr="005E1034">
        <w:t>usforderung</w:t>
      </w:r>
      <w:r w:rsidR="00E95E4B" w:rsidRPr="005E1034">
        <w:rPr>
          <w:lang w:val="en-US"/>
        </w:rPr>
        <w:t xml:space="preserve"> </w:t>
      </w:r>
      <w:r w:rsidR="00E95E4B" w:rsidRPr="005E1034">
        <w:t>wichtig</w:t>
      </w:r>
      <w:r w:rsidR="000D67E3" w:rsidRPr="005E1034">
        <w:rPr>
          <w:lang w:val="en-US"/>
        </w:rPr>
        <w:t xml:space="preserve">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Ausgewogenheit zwischen thematischer Tiefe und Breite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1440"/>
          <w:tab w:val="left" w:pos="6237"/>
        </w:tabs>
        <w:spacing w:before="100" w:after="100"/>
        <w:ind w:left="1440"/>
      </w:pPr>
      <w:r>
        <w:t xml:space="preserve">Frage: Wo sind die </w:t>
      </w:r>
      <w:r w:rsidR="000D67E3">
        <w:t>Bachelor-/Projekta</w:t>
      </w:r>
      <w:r>
        <w:t xml:space="preserve">rbeiten durchgeführt worden (kennt </w:t>
      </w:r>
      <w:r w:rsidR="00E95E4B">
        <w:t>sie/er „</w:t>
      </w:r>
      <w:r>
        <w:t xml:space="preserve">unsere" Anforderungen)? </w:t>
      </w:r>
    </w:p>
    <w:p w:rsidR="00FE73BC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Titel kurz und knapp; nicht zu kompliziert; Fremdworte möglichst vermeiden </w:t>
      </w:r>
    </w:p>
    <w:p w:rsidR="00FE73BC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Arbeitsschritte nach folgendem logischen Ablauf (wichtig: Analyse-Teil, Synthese-Teil, Fallbeispiel):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E95E4B">
        <w:t>Einarbeiten</w:t>
      </w:r>
      <w:r>
        <w:rPr>
          <w:lang w:val="en-US"/>
        </w:rPr>
        <w:t xml:space="preserve"> und </w:t>
      </w:r>
      <w:r w:rsidR="00E95E4B" w:rsidRPr="00E95E4B">
        <w:t>Aufbereiten</w:t>
      </w:r>
      <w:r w:rsidR="00E95E4B">
        <w:rPr>
          <w:lang w:val="en-US"/>
        </w:rPr>
        <w:t xml:space="preserve"> der </w:t>
      </w:r>
      <w:r w:rsidR="00E95E4B" w:rsidRPr="00E95E4B">
        <w:t>Problemstellung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E95E4B">
        <w:t>Ableiten</w:t>
      </w:r>
      <w:r>
        <w:rPr>
          <w:lang w:val="en-US"/>
        </w:rPr>
        <w:t xml:space="preserve"> von </w:t>
      </w:r>
      <w:r w:rsidRPr="00E95E4B">
        <w:t>Anforderungen</w:t>
      </w:r>
      <w:r>
        <w:rPr>
          <w:lang w:val="en-US"/>
        </w:rPr>
        <w:t xml:space="preserve"> an __________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E95E4B">
        <w:t>Analyse</w:t>
      </w:r>
      <w:r>
        <w:rPr>
          <w:lang w:val="en-US"/>
        </w:rPr>
        <w:t xml:space="preserve"> </w:t>
      </w:r>
      <w:r w:rsidRPr="00E95E4B">
        <w:t>bestehender</w:t>
      </w:r>
      <w:r>
        <w:rPr>
          <w:lang w:val="en-US"/>
        </w:rPr>
        <w:t xml:space="preserve"> </w:t>
      </w:r>
      <w:r w:rsidRPr="00E95E4B">
        <w:t>Ansätze</w:t>
      </w:r>
      <w:r>
        <w:rPr>
          <w:lang w:val="en-US"/>
        </w:rPr>
        <w:t xml:space="preserve"> </w:t>
      </w:r>
      <w:r w:rsidRPr="00E95E4B">
        <w:t>zur</w:t>
      </w:r>
      <w:r>
        <w:rPr>
          <w:lang w:val="en-US"/>
        </w:rPr>
        <w:t xml:space="preserve"> ________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</w:pPr>
      <w:r>
        <w:t xml:space="preserve">Bewertung der Ansätze anhand der Anforderungen </w:t>
      </w:r>
    </w:p>
    <w:p w:rsidR="00FE73BC" w:rsidRDefault="00FE73BC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  <w:rPr>
          <w:lang w:val="en-US"/>
        </w:rPr>
      </w:pPr>
      <w:r w:rsidRPr="00E95E4B">
        <w:lastRenderedPageBreak/>
        <w:t>Formulierung</w:t>
      </w:r>
      <w:r>
        <w:rPr>
          <w:lang w:val="en-US"/>
        </w:rPr>
        <w:t xml:space="preserve"> des </w:t>
      </w:r>
      <w:r w:rsidRPr="00E95E4B">
        <w:t>verbleibenden</w:t>
      </w:r>
      <w:r>
        <w:rPr>
          <w:lang w:val="en-US"/>
        </w:rPr>
        <w:t xml:space="preserve"> </w:t>
      </w:r>
      <w:r w:rsidRPr="00E95E4B">
        <w:t>Handlungsbedarfes</w:t>
      </w:r>
      <w:r>
        <w:rPr>
          <w:lang w:val="en-US"/>
        </w:rPr>
        <w:t xml:space="preserve"> </w:t>
      </w:r>
    </w:p>
    <w:p w:rsidR="00FE73BC" w:rsidRDefault="00E95E4B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</w:pPr>
      <w:r>
        <w:t>Entwicklung einer Methode/</w:t>
      </w:r>
      <w:r w:rsidR="00FE73BC">
        <w:t xml:space="preserve">eines Modells zur __________ </w:t>
      </w:r>
    </w:p>
    <w:p w:rsidR="00FE73BC" w:rsidRDefault="00E95E4B" w:rsidP="00FE73BC">
      <w:pPr>
        <w:numPr>
          <w:ilvl w:val="1"/>
          <w:numId w:val="4"/>
        </w:numPr>
        <w:tabs>
          <w:tab w:val="clear" w:pos="5954"/>
          <w:tab w:val="left" w:pos="6237"/>
        </w:tabs>
        <w:spacing w:before="100" w:after="100"/>
        <w:ind w:left="1440"/>
      </w:pPr>
      <w:r>
        <w:t>Anwendung der Methode/d</w:t>
      </w:r>
      <w:r w:rsidR="00FE73BC">
        <w:t xml:space="preserve">es Modells anhand eines Fallbeispiels </w:t>
      </w:r>
    </w:p>
    <w:p w:rsidR="00FE73BC" w:rsidRPr="00E95E4B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 w:rsidRPr="00E95E4B">
        <w:t>Arbeitsschritte sollen mi</w:t>
      </w:r>
      <w:r w:rsidR="00E95E4B" w:rsidRPr="00E95E4B">
        <w:t>t Hauptkapiteln korrespondieren.</w:t>
      </w:r>
    </w:p>
    <w:p w:rsidR="00D91C95" w:rsidRDefault="00FE73BC" w:rsidP="00FE73BC">
      <w:pPr>
        <w:numPr>
          <w:ilvl w:val="0"/>
          <w:numId w:val="4"/>
        </w:numPr>
        <w:tabs>
          <w:tab w:val="clear" w:pos="5954"/>
          <w:tab w:val="left" w:pos="720"/>
          <w:tab w:val="left" w:pos="6237"/>
        </w:tabs>
        <w:spacing w:before="100" w:after="100"/>
        <w:ind w:left="720" w:hanging="360"/>
      </w:pPr>
      <w:r>
        <w:t xml:space="preserve">Themenstellung ggfs. mit anderen </w:t>
      </w:r>
      <w:r w:rsidR="00E95E4B">
        <w:t xml:space="preserve">Assistentinnen, </w:t>
      </w:r>
      <w:r>
        <w:t>Assistent</w:t>
      </w:r>
      <w:r w:rsidR="00E95E4B">
        <w:t xml:space="preserve">en und </w:t>
      </w:r>
      <w:r w:rsidR="000D67E3">
        <w:t>Bachelor</w:t>
      </w:r>
      <w:r w:rsidR="00E95E4B">
        <w:t>-/</w:t>
      </w:r>
      <w:r w:rsidR="000D67E3">
        <w:t>Projektar</w:t>
      </w:r>
      <w:r w:rsidR="00E95E4B">
        <w:t>beitenden</w:t>
      </w:r>
      <w:r>
        <w:t>, die auf demselben oder einem ähnlichen Gebiet arbe</w:t>
      </w:r>
      <w:r w:rsidR="00E95E4B">
        <w:t>iten, diskutieren und abstimmen.</w:t>
      </w:r>
    </w:p>
    <w:sectPr w:rsidR="00D91C95" w:rsidSect="00F751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418" w:header="454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80A" w:rsidRDefault="0087080A">
      <w:r>
        <w:separator/>
      </w:r>
    </w:p>
  </w:endnote>
  <w:endnote w:type="continuationSeparator" w:id="0">
    <w:p w:rsidR="0087080A" w:rsidRDefault="00870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02" w:rsidRDefault="00554E0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32D" w:rsidRDefault="0048332D">
    <w:pPr>
      <w:pStyle w:val="Fuzeile"/>
    </w:pPr>
    <w:r>
      <w:rPr>
        <w:sz w:val="14"/>
      </w:rPr>
      <w:fldChar w:fldCharType="begin"/>
    </w:r>
    <w:r>
      <w:rPr>
        <w:sz w:val="14"/>
      </w:rPr>
      <w:instrText xml:space="preserve"> IF </w:instrTex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 w:rsidR="00554E02">
      <w:rPr>
        <w:noProof/>
        <w:sz w:val="14"/>
      </w:rPr>
      <w:instrText>1</w:instrText>
    </w:r>
    <w:r>
      <w:rPr>
        <w:sz w:val="14"/>
      </w:rPr>
      <w:fldChar w:fldCharType="end"/>
    </w:r>
    <w:r>
      <w:rPr>
        <w:sz w:val="14"/>
      </w:rPr>
      <w:instrText xml:space="preserve"> = 1 </w:instrText>
    </w:r>
    <w:r>
      <w:rPr>
        <w:sz w:val="14"/>
      </w:rPr>
      <w:fldChar w:fldCharType="begin"/>
    </w:r>
    <w:r>
      <w:rPr>
        <w:sz w:val="14"/>
      </w:rPr>
      <w:instrText xml:space="preserve"> FILENAME </w:instrText>
    </w:r>
    <w:r>
      <w:rPr>
        <w:sz w:val="14"/>
      </w:rPr>
      <w:fldChar w:fldCharType="separate"/>
    </w:r>
    <w:r w:rsidR="0087080A">
      <w:rPr>
        <w:noProof/>
        <w:sz w:val="14"/>
      </w:rPr>
      <w:instrText>Dokument1</w:instrText>
    </w:r>
    <w:r>
      <w:rPr>
        <w:sz w:val="14"/>
      </w:rPr>
      <w:fldChar w:fldCharType="end"/>
    </w:r>
    <w:r>
      <w:rPr>
        <w:sz w:val="14"/>
      </w:rPr>
      <w:instrText xml:space="preserve"> </w:instrText>
    </w:r>
    <w:r w:rsidR="00554E02">
      <w:rPr>
        <w:sz w:val="14"/>
      </w:rPr>
      <w:fldChar w:fldCharType="separate"/>
    </w:r>
    <w:r w:rsidR="00554E02">
      <w:rPr>
        <w:noProof/>
        <w:sz w:val="14"/>
      </w:rPr>
      <w:t>Dokument1</w:t>
    </w:r>
    <w:r>
      <w:rPr>
        <w:sz w:val="14"/>
      </w:rPr>
      <w:fldChar w:fldCharType="end"/>
    </w:r>
    <w:r>
      <w:rPr>
        <w:sz w:val="14"/>
      </w:rPr>
      <w:tab/>
    </w:r>
    <w:r>
      <w:rPr>
        <w:sz w:val="14"/>
      </w:rPr>
      <w:fldChar w:fldCharType="begin"/>
    </w:r>
    <w:r>
      <w:rPr>
        <w:sz w:val="14"/>
      </w:rPr>
      <w:instrText xml:space="preserve"> IF </w:instrTex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 w:rsidR="00554E02">
      <w:rPr>
        <w:noProof/>
        <w:sz w:val="14"/>
      </w:rPr>
      <w:instrText>4</w:instrText>
    </w:r>
    <w:r>
      <w:rPr>
        <w:sz w:val="14"/>
      </w:rPr>
      <w:fldChar w:fldCharType="end"/>
    </w:r>
    <w:r>
      <w:rPr>
        <w:sz w:val="14"/>
      </w:rPr>
      <w:instrText xml:space="preserve"> &gt; 1 "</w:instrTex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 w:rsidR="00554E02">
      <w:rPr>
        <w:noProof/>
        <w:sz w:val="14"/>
      </w:rPr>
      <w:instrText>1</w:instrText>
    </w:r>
    <w:r>
      <w:rPr>
        <w:sz w:val="14"/>
      </w:rPr>
      <w:fldChar w:fldCharType="end"/>
    </w:r>
    <w:r>
      <w:rPr>
        <w:sz w:val="14"/>
      </w:rPr>
      <w:instrText>/</w:instrTex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 w:rsidR="00554E02">
      <w:rPr>
        <w:noProof/>
        <w:sz w:val="14"/>
      </w:rPr>
      <w:instrText>4</w:instrText>
    </w:r>
    <w:r>
      <w:rPr>
        <w:sz w:val="14"/>
      </w:rPr>
      <w:fldChar w:fldCharType="end"/>
    </w:r>
    <w:r>
      <w:rPr>
        <w:sz w:val="14"/>
      </w:rPr>
      <w:instrText>"</w:instrText>
    </w:r>
    <w:r w:rsidR="00554E02">
      <w:rPr>
        <w:sz w:val="14"/>
      </w:rPr>
      <w:fldChar w:fldCharType="separate"/>
    </w:r>
    <w:r w:rsidR="00554E02">
      <w:rPr>
        <w:noProof/>
        <w:sz w:val="14"/>
      </w:rPr>
      <w:t>1/4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C2" w:rsidRDefault="00C76FC2">
    <w:pPr>
      <w:pStyle w:val="Fuzeile"/>
    </w:pP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&lt; </w:instrText>
    </w:r>
    <w:fldSimple w:instr=" NUMPAGES ">
      <w:r w:rsidR="0087080A">
        <w:rPr>
          <w:noProof/>
        </w:rPr>
        <w:instrText>2</w:instrText>
      </w:r>
    </w:fldSimple>
    <w:r>
      <w:instrText xml:space="preserve"> "</w:instrText>
    </w:r>
    <w:r>
      <w:br/>
    </w:r>
    <w:r>
      <w:tab/>
      <w:instrText xml:space="preserve">..." \* MERGEFORMAT </w:instrText>
    </w:r>
    <w:r>
      <w:fldChar w:fldCharType="separate"/>
    </w:r>
    <w:r w:rsidR="0087080A">
      <w:rPr>
        <w:noProof/>
      </w:rPr>
      <w:br/>
    </w:r>
    <w:r w:rsidR="0087080A">
      <w:rPr>
        <w:noProof/>
      </w:rPr>
      <w:tab/>
      <w:t>...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80A" w:rsidRDefault="0087080A">
      <w:r>
        <w:separator/>
      </w:r>
    </w:p>
  </w:footnote>
  <w:footnote w:type="continuationSeparator" w:id="0">
    <w:p w:rsidR="0087080A" w:rsidRDefault="008708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02" w:rsidRDefault="00554E02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FC2" w:rsidRPr="00D91C95" w:rsidRDefault="00554E02" w:rsidP="00D91C95">
    <w:pPr>
      <w:pStyle w:val="Kopfzeile"/>
      <w:jc w:val="right"/>
    </w:pPr>
    <w:bookmarkStart w:id="0" w:name="_GoBack"/>
    <w:r>
      <w:rPr>
        <w:noProof/>
      </w:rPr>
      <w:drawing>
        <wp:inline distT="0" distB="0" distL="0" distR="0">
          <wp:extent cx="2611353" cy="655093"/>
          <wp:effectExtent l="0" t="0" r="0" b="0"/>
          <wp:docPr id="2" name="Grafik 2" descr="http://handbuch/cms/handbuch/de/05963aef3f75fa14c1256eee0028c759/wzl_rgb_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handbuch/cms/handbuch/de/05963aef3f75fa14c1256eee0028c759/wzl_rgb_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957" cy="658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02" w:rsidRDefault="00554E02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C70BE"/>
    <w:multiLevelType w:val="multilevel"/>
    <w:tmpl w:val="D22EE3F2"/>
    <w:lvl w:ilvl="0">
      <w:numFmt w:val="decimal"/>
      <w:lvlText w:val=".%1"/>
      <w:legacy w:legacy="1" w:legacySpace="120" w:legacyIndent="360"/>
      <w:lvlJc w:val="left"/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none"/>
      <w:lvlText w:val=""/>
      <w:legacy w:legacy="1" w:legacySpace="120" w:legacyIndent="360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none"/>
      <w:lvlText w:val=""/>
      <w:legacy w:legacy="1" w:legacySpace="120" w:legacyIndent="360"/>
      <w:lvlJc w:val="left"/>
      <w:pPr>
        <w:ind w:left="1800" w:hanging="360"/>
      </w:pPr>
      <w:rPr>
        <w:rFonts w:ascii="Wingdings" w:hAnsi="Wingdings" w:hint="default"/>
        <w:sz w:val="20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none"/>
      <w:lvlText w:val=""/>
      <w:legacy w:legacy="1" w:legacySpace="120" w:legacyIndent="360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none"/>
      <w:lvlText w:val=""/>
      <w:legacy w:legacy="1" w:legacySpace="120" w:legacyIndent="360"/>
      <w:lvlJc w:val="left"/>
      <w:pPr>
        <w:ind w:left="2880" w:hanging="360"/>
      </w:pPr>
      <w:rPr>
        <w:rFonts w:ascii="Wingdings" w:hAnsi="Wingdings" w:hint="default"/>
        <w:sz w:val="20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  <w:sz w:val="20"/>
      </w:rPr>
    </w:lvl>
  </w:abstractNum>
  <w:abstractNum w:abstractNumId="1">
    <w:nsid w:val="71E823AB"/>
    <w:multiLevelType w:val="multilevel"/>
    <w:tmpl w:val="75B2C824"/>
    <w:lvl w:ilvl="0">
      <w:numFmt w:val="decimal"/>
      <w:lvlText w:val=".%1"/>
      <w:legacy w:legacy="1" w:legacySpace="120" w:legacyIndent="360"/>
      <w:lvlJc w:val="left"/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none"/>
      <w:lvlText w:val=""/>
      <w:legacy w:legacy="1" w:legacySpace="120" w:legacyIndent="360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none"/>
      <w:lvlText w:val=""/>
      <w:legacy w:legacy="1" w:legacySpace="120" w:legacyIndent="360"/>
      <w:lvlJc w:val="left"/>
      <w:pPr>
        <w:ind w:left="1800" w:hanging="360"/>
      </w:pPr>
      <w:rPr>
        <w:rFonts w:ascii="Wingdings" w:hAnsi="Wingdings" w:hint="default"/>
        <w:sz w:val="20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none"/>
      <w:lvlText w:val=""/>
      <w:legacy w:legacy="1" w:legacySpace="120" w:legacyIndent="360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none"/>
      <w:lvlText w:val=""/>
      <w:legacy w:legacy="1" w:legacySpace="120" w:legacyIndent="360"/>
      <w:lvlJc w:val="left"/>
      <w:pPr>
        <w:ind w:left="2880" w:hanging="360"/>
      </w:pPr>
      <w:rPr>
        <w:rFonts w:ascii="Wingdings" w:hAnsi="Wingdings" w:hint="default"/>
        <w:sz w:val="20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  <w:sz w:val="20"/>
      </w:rPr>
    </w:lvl>
  </w:abstractNum>
  <w:abstractNum w:abstractNumId="2">
    <w:nsid w:val="77CC2A76"/>
    <w:multiLevelType w:val="multilevel"/>
    <w:tmpl w:val="75B2C824"/>
    <w:lvl w:ilvl="0">
      <w:numFmt w:val="decimal"/>
      <w:lvlText w:val=".%1"/>
      <w:legacy w:legacy="1" w:legacySpace="120" w:legacyIndent="360"/>
      <w:lvlJc w:val="left"/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none"/>
      <w:lvlText w:val=""/>
      <w:legacy w:legacy="1" w:legacySpace="120" w:legacyIndent="360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none"/>
      <w:lvlText w:val=""/>
      <w:legacy w:legacy="1" w:legacySpace="120" w:legacyIndent="360"/>
      <w:lvlJc w:val="left"/>
      <w:pPr>
        <w:ind w:left="1800" w:hanging="360"/>
      </w:pPr>
      <w:rPr>
        <w:rFonts w:ascii="Wingdings" w:hAnsi="Wingdings" w:hint="default"/>
        <w:sz w:val="20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none"/>
      <w:lvlText w:val=""/>
      <w:legacy w:legacy="1" w:legacySpace="120" w:legacyIndent="360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none"/>
      <w:lvlText w:val=""/>
      <w:legacy w:legacy="1" w:legacySpace="120" w:legacyIndent="360"/>
      <w:lvlJc w:val="left"/>
      <w:pPr>
        <w:ind w:left="2880" w:hanging="360"/>
      </w:pPr>
      <w:rPr>
        <w:rFonts w:ascii="Wingdings" w:hAnsi="Wingdings" w:hint="default"/>
        <w:sz w:val="20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0">
      <w:lvl w:ilvl="0">
        <w:numFmt w:val="decimal"/>
        <w:lvlText w:val=".%1"/>
        <w:legacy w:legacy="1" w:legacySpace="120" w:legacyIndent="360"/>
        <w:lvlJc w:val="left"/>
      </w:lvl>
    </w:lvlOverride>
    <w:lvlOverride w:ilvl="1">
      <w:lvl w:ilvl="1">
        <w:start w:val="1"/>
        <w:numFmt w:val="none"/>
        <w:lvlText w:val="o"/>
        <w:legacy w:legacy="1" w:legacySpace="120" w:legacyIndent="360"/>
        <w:lvlJc w:val="left"/>
        <w:pPr>
          <w:ind w:left="72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none"/>
        <w:lvlText w:val=""/>
        <w:legacy w:legacy="1" w:legacySpace="120" w:legacyIndent="360"/>
        <w:lvlJc w:val="left"/>
        <w:pPr>
          <w:ind w:left="108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none"/>
        <w:lvlText w:val=""/>
        <w:legacy w:legacy="1" w:legacySpace="120" w:legacyIndent="360"/>
        <w:lvlJc w:val="left"/>
        <w:pPr>
          <w:ind w:left="144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none"/>
        <w:lvlText w:val=""/>
        <w:legacy w:legacy="1" w:legacySpace="120" w:legacyIndent="360"/>
        <w:lvlJc w:val="left"/>
        <w:pPr>
          <w:ind w:left="1800" w:hanging="36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none"/>
        <w:lvlText w:val=""/>
        <w:legacy w:legacy="1" w:legacySpace="120" w:legacyIndent="360"/>
        <w:lvlJc w:val="left"/>
        <w:pPr>
          <w:ind w:left="2160" w:hanging="36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none"/>
        <w:lvlText w:val=""/>
        <w:legacy w:legacy="1" w:legacySpace="120" w:legacyIndent="360"/>
        <w:lvlJc w:val="left"/>
        <w:pPr>
          <w:ind w:left="2520" w:hanging="36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none"/>
        <w:lvlText w:val=""/>
        <w:legacy w:legacy="1" w:legacySpace="120" w:legacyIndent="360"/>
        <w:lvlJc w:val="left"/>
        <w:pPr>
          <w:ind w:left="2880" w:hanging="36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none"/>
        <w:lvlText w:val=""/>
        <w:legacy w:legacy="1" w:legacySpace="120" w:legacyIndent="360"/>
        <w:lvlJc w:val="left"/>
        <w:pPr>
          <w:ind w:left="324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</w:num>
  <w:num w:numId="4">
    <w:abstractNumId w:val="0"/>
    <w:lvlOverride w:ilvl="0">
      <w:lvl w:ilvl="0">
        <w:numFmt w:val="decimal"/>
        <w:lvlText w:val=".%1"/>
        <w:legacy w:legacy="1" w:legacySpace="120" w:legacyIndent="360"/>
        <w:lvlJc w:val="left"/>
      </w:lvl>
    </w:lvlOverride>
    <w:lvlOverride w:ilvl="1">
      <w:lvl w:ilvl="1">
        <w:start w:val="1"/>
        <w:numFmt w:val="none"/>
        <w:lvlText w:val="o"/>
        <w:legacy w:legacy="1" w:legacySpace="120" w:legacyIndent="360"/>
        <w:lvlJc w:val="left"/>
        <w:pPr>
          <w:ind w:left="72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none"/>
        <w:lvlText w:val=""/>
        <w:legacy w:legacy="1" w:legacySpace="120" w:legacyIndent="360"/>
        <w:lvlJc w:val="left"/>
        <w:pPr>
          <w:ind w:left="108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none"/>
        <w:lvlText w:val=""/>
        <w:legacy w:legacy="1" w:legacySpace="120" w:legacyIndent="360"/>
        <w:lvlJc w:val="left"/>
        <w:pPr>
          <w:ind w:left="144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none"/>
        <w:lvlText w:val=""/>
        <w:legacy w:legacy="1" w:legacySpace="120" w:legacyIndent="360"/>
        <w:lvlJc w:val="left"/>
        <w:pPr>
          <w:ind w:left="1800" w:hanging="36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none"/>
        <w:lvlText w:val=""/>
        <w:legacy w:legacy="1" w:legacySpace="120" w:legacyIndent="360"/>
        <w:lvlJc w:val="left"/>
        <w:pPr>
          <w:ind w:left="2160" w:hanging="36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none"/>
        <w:lvlText w:val=""/>
        <w:legacy w:legacy="1" w:legacySpace="120" w:legacyIndent="360"/>
        <w:lvlJc w:val="left"/>
        <w:pPr>
          <w:ind w:left="2520" w:hanging="36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none"/>
        <w:lvlText w:val=""/>
        <w:legacy w:legacy="1" w:legacySpace="120" w:legacyIndent="360"/>
        <w:lvlJc w:val="left"/>
        <w:pPr>
          <w:ind w:left="2880" w:hanging="36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none"/>
        <w:lvlText w:val=""/>
        <w:legacy w:legacy="1" w:legacySpace="120" w:legacyIndent="360"/>
        <w:lvlJc w:val="left"/>
        <w:pPr>
          <w:ind w:left="3240" w:hanging="360"/>
        </w:pPr>
        <w:rPr>
          <w:rFonts w:ascii="Wingdings" w:hAnsi="Wingdings" w:hint="default"/>
          <w:sz w:val="20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intFractionalCharacterWidth/>
  <w:activeWritingStyle w:appName="MSWord" w:lang="de-DE" w:vendorID="9" w:dllVersion="512" w:checkStyle="1"/>
  <w:activeWritingStyle w:appName="MSWord" w:lang="de-DE" w:vendorID="3" w:dllVersion="517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80A"/>
    <w:rsid w:val="000008CB"/>
    <w:rsid w:val="000D67E3"/>
    <w:rsid w:val="001C1ADC"/>
    <w:rsid w:val="00254CE9"/>
    <w:rsid w:val="0026674D"/>
    <w:rsid w:val="00346567"/>
    <w:rsid w:val="003F5406"/>
    <w:rsid w:val="00450639"/>
    <w:rsid w:val="0048332D"/>
    <w:rsid w:val="00554E02"/>
    <w:rsid w:val="005E1034"/>
    <w:rsid w:val="0061014F"/>
    <w:rsid w:val="00667941"/>
    <w:rsid w:val="0067370F"/>
    <w:rsid w:val="00783067"/>
    <w:rsid w:val="007F0F4D"/>
    <w:rsid w:val="0087080A"/>
    <w:rsid w:val="009E1B63"/>
    <w:rsid w:val="00A60FCA"/>
    <w:rsid w:val="00AC0A5B"/>
    <w:rsid w:val="00B74240"/>
    <w:rsid w:val="00BA3516"/>
    <w:rsid w:val="00C76FC2"/>
    <w:rsid w:val="00CD0C24"/>
    <w:rsid w:val="00D22358"/>
    <w:rsid w:val="00D91C95"/>
    <w:rsid w:val="00DA62B0"/>
    <w:rsid w:val="00E144C1"/>
    <w:rsid w:val="00E95E4B"/>
    <w:rsid w:val="00F7514F"/>
    <w:rsid w:val="00F8507F"/>
    <w:rsid w:val="00FC6062"/>
    <w:rsid w:val="00FE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76FC2"/>
    <w:pPr>
      <w:tabs>
        <w:tab w:val="left" w:pos="284"/>
        <w:tab w:val="left" w:pos="567"/>
        <w:tab w:val="left" w:pos="5954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lear" w:pos="5954"/>
        <w:tab w:val="left" w:pos="6237"/>
      </w:tabs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rsid w:val="0048332D"/>
    <w:pPr>
      <w:tabs>
        <w:tab w:val="clear" w:pos="284"/>
        <w:tab w:val="clear" w:pos="567"/>
        <w:tab w:val="clear" w:pos="5954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rsid w:val="00B74240"/>
    <w:pPr>
      <w:keepNext/>
      <w:keepLines/>
      <w:spacing w:before="132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vAnchor="margin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rsid w:val="0026674D"/>
    <w:pPr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styleId="Sprechblasentext">
    <w:name w:val="Balloon Text"/>
    <w:basedOn w:val="Standard"/>
    <w:link w:val="SprechblasentextZchn"/>
    <w:rsid w:val="00E95E4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95E4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F54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76FC2"/>
    <w:pPr>
      <w:tabs>
        <w:tab w:val="left" w:pos="284"/>
        <w:tab w:val="left" w:pos="567"/>
        <w:tab w:val="left" w:pos="5954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lear" w:pos="5954"/>
        <w:tab w:val="left" w:pos="6237"/>
      </w:tabs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rsid w:val="0048332D"/>
    <w:pPr>
      <w:tabs>
        <w:tab w:val="clear" w:pos="284"/>
        <w:tab w:val="clear" w:pos="567"/>
        <w:tab w:val="clear" w:pos="5954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rsid w:val="00B74240"/>
    <w:pPr>
      <w:keepNext/>
      <w:keepLines/>
      <w:spacing w:before="132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clear" w:pos="5954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vAnchor="margin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rsid w:val="0026674D"/>
    <w:pPr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styleId="Sprechblasentext">
    <w:name w:val="Balloon Text"/>
    <w:basedOn w:val="Standard"/>
    <w:link w:val="SprechblasentextZchn"/>
    <w:rsid w:val="00E95E4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95E4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F5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wrz_lnd\LOKALE~1\Temp\ba_themenhinweise_100510-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0E00C-99C2-4E3D-AF97-CC6D7EC3B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ba_themenhinweise_100510-1.dotx</Template>
  <TotalTime>0</TotalTime>
  <Pages>4</Pages>
  <Words>581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</vt:lpstr>
    </vt:vector>
  </TitlesOfParts>
  <Company>WZL der RWTH Aachen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>Blankovorlage deutsch</dc:subject>
  <dc:creator>Marie Lindemann</dc:creator>
  <dc:description>3.2 Rev.1 Li: Neues Layout und neues Logo_x000d_
3.2 Rev.0 Feldfunktionen für Office97 angepaßt und neues Balken-Design by Heike Plath._x000d_
2.1 Rev. 0 Neues Design: Logo, Linie und Kopfzeile angepaßt._x000d_
2.0 Rev. 1 Format "Briefkopf" eingeführt._x000d_
2.0 Rev. 0 Feldfunktionen überarbeitet.</dc:description>
  <cp:lastModifiedBy>Robert Müller</cp:lastModifiedBy>
  <cp:revision>5</cp:revision>
  <cp:lastPrinted>1997-07-20T18:18:00Z</cp:lastPrinted>
  <dcterms:created xsi:type="dcterms:W3CDTF">2013-08-22T11:15:00Z</dcterms:created>
  <dcterms:modified xsi:type="dcterms:W3CDTF">2015-05-28T08:28:00Z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BasisTyp">
    <vt:lpwstr>Blanko</vt:lpwstr>
  </property>
  <property fmtid="{D5CDD505-2E9C-101B-9397-08002B2CF9AE}" pid="3" name="WDokTyp">
    <vt:lpwstr>Blankovorlage WZL</vt:lpwstr>
  </property>
  <property fmtid="{D5CDD505-2E9C-101B-9397-08002B2CF9AE}" pid="4" name="WVersion">
    <vt:lpwstr>3.2</vt:lpwstr>
  </property>
  <property fmtid="{D5CDD505-2E9C-101B-9397-08002B2CF9AE}" pid="5" name="WSprache">
    <vt:lpwstr>dt</vt:lpwstr>
  </property>
  <property fmtid="{D5CDD505-2E9C-101B-9397-08002B2CF9AE}" pid="6" name="WAutor">
    <vt:lpwstr/>
  </property>
  <property fmtid="{D5CDD505-2E9C-101B-9397-08002B2CF9AE}" pid="7" name="WAutorKürzel">
    <vt:lpwstr/>
  </property>
  <property fmtid="{D5CDD505-2E9C-101B-9397-08002B2CF9AE}" pid="8" name="WAutorTel">
    <vt:lpwstr/>
  </property>
  <property fmtid="{D5CDD505-2E9C-101B-9397-08002B2CF9AE}" pid="9" name="WDatum">
    <vt:lpwstr/>
  </property>
</Properties>
</file>