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681" w:rsidRDefault="00DA1681">
      <w:pPr>
        <w:rPr>
          <w:b/>
          <w:sz w:val="36"/>
        </w:rPr>
      </w:pPr>
      <w:r>
        <w:rPr>
          <w:b/>
          <w:sz w:val="36"/>
        </w:rPr>
        <w:t>Inhaltsverzeichnis</w:t>
      </w:r>
    </w:p>
    <w:p w:rsidR="000E2AFF" w:rsidRPr="000E2AFF" w:rsidRDefault="000E2AFF">
      <w:pPr>
        <w:rPr>
          <w:i/>
          <w:szCs w:val="24"/>
        </w:rPr>
      </w:pPr>
      <w:r w:rsidRPr="000E2AFF">
        <w:rPr>
          <w:i/>
          <w:szCs w:val="24"/>
        </w:rPr>
        <w:t>Content</w:t>
      </w:r>
    </w:p>
    <w:p w:rsidR="000E2AFF" w:rsidRDefault="00DA1681">
      <w:pPr>
        <w:pStyle w:val="Verzeichnis1"/>
        <w:rPr>
          <w:rFonts w:ascii="Times New Roman" w:hAnsi="Times New Roman"/>
          <w:b w:val="0"/>
          <w:szCs w:val="24"/>
        </w:rPr>
      </w:pPr>
      <w:r w:rsidRPr="000E2AFF">
        <w:rPr>
          <w:b w:val="0"/>
        </w:rPr>
        <w:fldChar w:fldCharType="begin"/>
      </w:r>
      <w:r w:rsidRPr="000E2AFF">
        <w:rPr>
          <w:b w:val="0"/>
        </w:rPr>
        <w:instrText xml:space="preserve"> TOC \o "1-3" </w:instrText>
      </w:r>
      <w:r w:rsidRPr="000E2AFF">
        <w:rPr>
          <w:b w:val="0"/>
        </w:rPr>
        <w:fldChar w:fldCharType="separate"/>
      </w:r>
      <w:r w:rsidR="000E2AFF">
        <w:t>1</w:t>
      </w:r>
      <w:r w:rsidR="000E2AFF">
        <w:rPr>
          <w:rFonts w:ascii="Times New Roman" w:hAnsi="Times New Roman"/>
          <w:b w:val="0"/>
          <w:szCs w:val="24"/>
        </w:rPr>
        <w:tab/>
      </w:r>
      <w:r w:rsidR="000E2AFF">
        <w:t>Einleitung</w:t>
      </w:r>
      <w:r w:rsidR="000E2AFF">
        <w:tab/>
      </w:r>
      <w:r w:rsidR="000E2AFF">
        <w:fldChar w:fldCharType="begin"/>
      </w:r>
      <w:r w:rsidR="000E2AFF">
        <w:instrText xml:space="preserve"> PAGEREF _Toc183864988 \h </w:instrText>
      </w:r>
      <w:r w:rsidR="000E2AFF">
        <w:fldChar w:fldCharType="separate"/>
      </w:r>
      <w:r w:rsidR="00362130">
        <w:t>1</w:t>
      </w:r>
      <w:r w:rsidR="000E2AFF">
        <w:fldChar w:fldCharType="end"/>
      </w:r>
    </w:p>
    <w:p w:rsidR="000E2AFF" w:rsidRDefault="000E2AFF">
      <w:pPr>
        <w:pStyle w:val="Verzeichnis1"/>
        <w:rPr>
          <w:rFonts w:ascii="Times New Roman" w:hAnsi="Times New Roman"/>
          <w:b w:val="0"/>
          <w:szCs w:val="24"/>
        </w:rPr>
      </w:pPr>
      <w:r>
        <w:t>2</w:t>
      </w:r>
      <w:r>
        <w:rPr>
          <w:rFonts w:ascii="Times New Roman" w:hAnsi="Times New Roman"/>
          <w:b w:val="0"/>
          <w:szCs w:val="24"/>
        </w:rPr>
        <w:tab/>
      </w:r>
      <w:r>
        <w:t>Gliederung und Formatierung der Dissertation</w:t>
      </w:r>
      <w:r>
        <w:tab/>
      </w:r>
      <w:r>
        <w:fldChar w:fldCharType="begin"/>
      </w:r>
      <w:r>
        <w:instrText xml:space="preserve"> PAGEREF _Toc183864989 \h </w:instrText>
      </w:r>
      <w:r>
        <w:fldChar w:fldCharType="separate"/>
      </w:r>
      <w:r w:rsidR="00362130">
        <w:t>1</w:t>
      </w:r>
      <w:r>
        <w:fldChar w:fldCharType="end"/>
      </w:r>
    </w:p>
    <w:p w:rsidR="000E2AFF" w:rsidRDefault="000E2AFF">
      <w:pPr>
        <w:pStyle w:val="Verzeichnis2"/>
        <w:rPr>
          <w:rFonts w:ascii="Times New Roman" w:hAnsi="Times New Roman"/>
          <w:szCs w:val="24"/>
        </w:rPr>
      </w:pPr>
      <w:r>
        <w:t>2.1</w:t>
      </w:r>
      <w:r>
        <w:rPr>
          <w:rFonts w:ascii="Times New Roman" w:hAnsi="Times New Roman"/>
          <w:szCs w:val="24"/>
        </w:rPr>
        <w:tab/>
      </w:r>
      <w:r>
        <w:t>Länge der Arbeit</w:t>
      </w:r>
      <w:r>
        <w:tab/>
      </w:r>
      <w:r>
        <w:fldChar w:fldCharType="begin"/>
      </w:r>
      <w:r>
        <w:instrText xml:space="preserve"> PAGEREF _Toc183864990 \h </w:instrText>
      </w:r>
      <w:r>
        <w:fldChar w:fldCharType="separate"/>
      </w:r>
      <w:r w:rsidR="00362130">
        <w:t>1</w:t>
      </w:r>
      <w:r>
        <w:fldChar w:fldCharType="end"/>
      </w:r>
    </w:p>
    <w:p w:rsidR="000E2AFF" w:rsidRDefault="000E2AFF">
      <w:pPr>
        <w:pStyle w:val="Verzeichnis2"/>
        <w:rPr>
          <w:rFonts w:ascii="Times New Roman" w:hAnsi="Times New Roman"/>
          <w:szCs w:val="24"/>
        </w:rPr>
      </w:pPr>
      <w:r>
        <w:t>2.2</w:t>
      </w:r>
      <w:r>
        <w:rPr>
          <w:rFonts w:ascii="Times New Roman" w:hAnsi="Times New Roman"/>
          <w:szCs w:val="24"/>
        </w:rPr>
        <w:tab/>
      </w:r>
      <w:r>
        <w:t>Überschriftsebenen</w:t>
      </w:r>
      <w:r>
        <w:tab/>
      </w:r>
      <w:r>
        <w:fldChar w:fldCharType="begin"/>
      </w:r>
      <w:r>
        <w:instrText xml:space="preserve"> PAGEREF _Toc183864991 \h </w:instrText>
      </w:r>
      <w:r>
        <w:fldChar w:fldCharType="separate"/>
      </w:r>
      <w:r w:rsidR="00362130">
        <w:t>1</w:t>
      </w:r>
      <w:r>
        <w:fldChar w:fldCharType="end"/>
      </w:r>
    </w:p>
    <w:p w:rsidR="000E2AFF" w:rsidRDefault="000E2AFF">
      <w:pPr>
        <w:pStyle w:val="Verzeichnis3"/>
        <w:rPr>
          <w:rFonts w:ascii="Times New Roman" w:hAnsi="Times New Roman"/>
          <w:szCs w:val="24"/>
        </w:rPr>
      </w:pPr>
      <w:r>
        <w:t>2.2.1</w:t>
      </w:r>
      <w:r>
        <w:rPr>
          <w:rFonts w:ascii="Times New Roman" w:hAnsi="Times New Roman"/>
          <w:szCs w:val="24"/>
        </w:rPr>
        <w:tab/>
      </w:r>
      <w:r>
        <w:t>Beispiel für die Überschriftsebene 3</w:t>
      </w:r>
      <w:r>
        <w:tab/>
      </w:r>
      <w:r>
        <w:fldChar w:fldCharType="begin"/>
      </w:r>
      <w:r>
        <w:instrText xml:space="preserve"> PAGEREF _Toc183864992 \h </w:instrText>
      </w:r>
      <w:r>
        <w:fldChar w:fldCharType="separate"/>
      </w:r>
      <w:r w:rsidR="00362130">
        <w:t>1</w:t>
      </w:r>
      <w:r>
        <w:fldChar w:fldCharType="end"/>
      </w:r>
    </w:p>
    <w:p w:rsidR="000E2AFF" w:rsidRDefault="000E2AFF">
      <w:pPr>
        <w:pStyle w:val="Verzeichnis2"/>
        <w:rPr>
          <w:rFonts w:ascii="Times New Roman" w:hAnsi="Times New Roman"/>
          <w:szCs w:val="24"/>
        </w:rPr>
      </w:pPr>
      <w:r>
        <w:t>2.3</w:t>
      </w:r>
      <w:r>
        <w:rPr>
          <w:rFonts w:ascii="Times New Roman" w:hAnsi="Times New Roman"/>
          <w:szCs w:val="24"/>
        </w:rPr>
        <w:tab/>
      </w:r>
      <w:r>
        <w:t>Verzeichnisse</w:t>
      </w:r>
      <w:r>
        <w:tab/>
      </w:r>
      <w:r>
        <w:fldChar w:fldCharType="begin"/>
      </w:r>
      <w:r>
        <w:instrText xml:space="preserve"> PAGEREF _Toc183864993 \h </w:instrText>
      </w:r>
      <w:r>
        <w:fldChar w:fldCharType="separate"/>
      </w:r>
      <w:r w:rsidR="00362130">
        <w:t>1</w:t>
      </w:r>
      <w:r>
        <w:fldChar w:fldCharType="end"/>
      </w:r>
    </w:p>
    <w:p w:rsidR="000E2AFF" w:rsidRDefault="000E2AFF">
      <w:pPr>
        <w:pStyle w:val="Verzeichnis2"/>
        <w:rPr>
          <w:rFonts w:ascii="Times New Roman" w:hAnsi="Times New Roman"/>
          <w:szCs w:val="24"/>
        </w:rPr>
      </w:pPr>
      <w:r>
        <w:t>2.4</w:t>
      </w:r>
      <w:r>
        <w:rPr>
          <w:rFonts w:ascii="Times New Roman" w:hAnsi="Times New Roman"/>
          <w:szCs w:val="24"/>
        </w:rPr>
        <w:tab/>
      </w:r>
      <w:r>
        <w:t>Textformat</w:t>
      </w:r>
      <w:r>
        <w:tab/>
      </w:r>
      <w:r>
        <w:fldChar w:fldCharType="begin"/>
      </w:r>
      <w:r>
        <w:instrText xml:space="preserve"> PAGEREF _Toc183864994 \h </w:instrText>
      </w:r>
      <w:r>
        <w:fldChar w:fldCharType="separate"/>
      </w:r>
      <w:r w:rsidR="00362130">
        <w:t>1</w:t>
      </w:r>
      <w:r>
        <w:fldChar w:fldCharType="end"/>
      </w:r>
    </w:p>
    <w:p w:rsidR="000E2AFF" w:rsidRDefault="000E2AFF">
      <w:pPr>
        <w:pStyle w:val="Verzeichnis2"/>
        <w:rPr>
          <w:rFonts w:ascii="Times New Roman" w:hAnsi="Times New Roman"/>
          <w:szCs w:val="24"/>
        </w:rPr>
      </w:pPr>
      <w:r>
        <w:t>2.5</w:t>
      </w:r>
      <w:r>
        <w:rPr>
          <w:rFonts w:ascii="Times New Roman" w:hAnsi="Times New Roman"/>
          <w:szCs w:val="24"/>
        </w:rPr>
        <w:tab/>
      </w:r>
      <w:r>
        <w:t>Formulierung der Texte</w:t>
      </w:r>
      <w:r>
        <w:tab/>
      </w:r>
      <w:r>
        <w:fldChar w:fldCharType="begin"/>
      </w:r>
      <w:r>
        <w:instrText xml:space="preserve"> PAGEREF _Toc183864995 \h </w:instrText>
      </w:r>
      <w:r>
        <w:fldChar w:fldCharType="separate"/>
      </w:r>
      <w:r w:rsidR="00362130">
        <w:t>1</w:t>
      </w:r>
      <w:r>
        <w:fldChar w:fldCharType="end"/>
      </w:r>
    </w:p>
    <w:p w:rsidR="000E2AFF" w:rsidRDefault="000E2AFF">
      <w:pPr>
        <w:pStyle w:val="Verzeichnis2"/>
        <w:rPr>
          <w:rFonts w:ascii="Times New Roman" w:hAnsi="Times New Roman"/>
          <w:szCs w:val="24"/>
        </w:rPr>
      </w:pPr>
      <w:r>
        <w:t>2.6</w:t>
      </w:r>
      <w:r>
        <w:rPr>
          <w:rFonts w:ascii="Times New Roman" w:hAnsi="Times New Roman"/>
          <w:szCs w:val="24"/>
        </w:rPr>
        <w:tab/>
      </w:r>
      <w:r>
        <w:t>Einfügen von Abbildungen</w:t>
      </w:r>
      <w:r>
        <w:tab/>
      </w:r>
      <w:r>
        <w:fldChar w:fldCharType="begin"/>
      </w:r>
      <w:r>
        <w:instrText xml:space="preserve"> PAGEREF _Toc183864996 \h </w:instrText>
      </w:r>
      <w:r>
        <w:fldChar w:fldCharType="separate"/>
      </w:r>
      <w:r w:rsidR="00362130">
        <w:t>1</w:t>
      </w:r>
      <w:r>
        <w:fldChar w:fldCharType="end"/>
      </w:r>
    </w:p>
    <w:p w:rsidR="000E2AFF" w:rsidRDefault="000E2AFF">
      <w:pPr>
        <w:pStyle w:val="Verzeichnis2"/>
        <w:rPr>
          <w:rFonts w:ascii="Times New Roman" w:hAnsi="Times New Roman"/>
          <w:szCs w:val="24"/>
        </w:rPr>
      </w:pPr>
      <w:r>
        <w:t>2.7</w:t>
      </w:r>
      <w:r>
        <w:rPr>
          <w:rFonts w:ascii="Times New Roman" w:hAnsi="Times New Roman"/>
          <w:szCs w:val="24"/>
        </w:rPr>
        <w:tab/>
      </w:r>
      <w:r>
        <w:t>Verwenden von Tabellen</w:t>
      </w:r>
      <w:r>
        <w:tab/>
      </w:r>
      <w:r>
        <w:fldChar w:fldCharType="begin"/>
      </w:r>
      <w:r>
        <w:instrText xml:space="preserve"> PAGEREF _Toc183864997 \h </w:instrText>
      </w:r>
      <w:r>
        <w:fldChar w:fldCharType="separate"/>
      </w:r>
      <w:r w:rsidR="00362130">
        <w:t>1</w:t>
      </w:r>
      <w:r>
        <w:fldChar w:fldCharType="end"/>
      </w:r>
    </w:p>
    <w:p w:rsidR="000E2AFF" w:rsidRDefault="000E2AFF">
      <w:pPr>
        <w:pStyle w:val="Verzeichnis2"/>
        <w:rPr>
          <w:rFonts w:ascii="Times New Roman" w:hAnsi="Times New Roman"/>
          <w:szCs w:val="24"/>
        </w:rPr>
      </w:pPr>
      <w:r>
        <w:t>2.8</w:t>
      </w:r>
      <w:r>
        <w:rPr>
          <w:rFonts w:ascii="Times New Roman" w:hAnsi="Times New Roman"/>
          <w:szCs w:val="24"/>
        </w:rPr>
        <w:tab/>
      </w:r>
      <w:r>
        <w:t>Einfügen von Formeln</w:t>
      </w:r>
      <w:r>
        <w:tab/>
      </w:r>
      <w:r>
        <w:fldChar w:fldCharType="begin"/>
      </w:r>
      <w:r>
        <w:instrText xml:space="preserve"> PAGEREF _Toc183864998 \h </w:instrText>
      </w:r>
      <w:r>
        <w:fldChar w:fldCharType="separate"/>
      </w:r>
      <w:r w:rsidR="00362130">
        <w:t>1</w:t>
      </w:r>
      <w:r>
        <w:fldChar w:fldCharType="end"/>
      </w:r>
    </w:p>
    <w:p w:rsidR="000E2AFF" w:rsidRDefault="000E2AFF">
      <w:pPr>
        <w:pStyle w:val="Verzeichnis2"/>
        <w:rPr>
          <w:rFonts w:ascii="Times New Roman" w:hAnsi="Times New Roman"/>
          <w:szCs w:val="24"/>
        </w:rPr>
      </w:pPr>
      <w:r>
        <w:t>2.9</w:t>
      </w:r>
      <w:r>
        <w:rPr>
          <w:rFonts w:ascii="Times New Roman" w:hAnsi="Times New Roman"/>
          <w:szCs w:val="24"/>
        </w:rPr>
        <w:tab/>
      </w:r>
      <w:r>
        <w:t>Literatur und Literaturzitate</w:t>
      </w:r>
      <w:r>
        <w:tab/>
      </w:r>
      <w:r>
        <w:fldChar w:fldCharType="begin"/>
      </w:r>
      <w:r>
        <w:instrText xml:space="preserve"> PAGEREF _Toc183864999 \h </w:instrText>
      </w:r>
      <w:r>
        <w:fldChar w:fldCharType="separate"/>
      </w:r>
      <w:r w:rsidR="00362130">
        <w:t>1</w:t>
      </w:r>
      <w:r>
        <w:fldChar w:fldCharType="end"/>
      </w:r>
    </w:p>
    <w:p w:rsidR="000E2AFF" w:rsidRDefault="000E2AFF">
      <w:pPr>
        <w:pStyle w:val="Verzeichnis2"/>
        <w:rPr>
          <w:rFonts w:ascii="Times New Roman" w:hAnsi="Times New Roman"/>
          <w:szCs w:val="24"/>
        </w:rPr>
      </w:pPr>
      <w:r>
        <w:t>2.10</w:t>
      </w:r>
      <w:r>
        <w:rPr>
          <w:rFonts w:ascii="Times New Roman" w:hAnsi="Times New Roman"/>
          <w:szCs w:val="24"/>
        </w:rPr>
        <w:tab/>
      </w:r>
      <w:r>
        <w:t>Tipps und Tricks beim Erstellen von Word Dokumenten</w:t>
      </w:r>
      <w:r>
        <w:tab/>
      </w:r>
      <w:r>
        <w:fldChar w:fldCharType="begin"/>
      </w:r>
      <w:r>
        <w:instrText xml:space="preserve"> PAGEREF _Toc183865000 \h </w:instrText>
      </w:r>
      <w:r>
        <w:fldChar w:fldCharType="separate"/>
      </w:r>
      <w:r w:rsidR="00362130">
        <w:t>1</w:t>
      </w:r>
      <w:r>
        <w:fldChar w:fldCharType="end"/>
      </w:r>
    </w:p>
    <w:p w:rsidR="000E2AFF" w:rsidRDefault="000E2AFF">
      <w:pPr>
        <w:pStyle w:val="Verzeichnis3"/>
        <w:rPr>
          <w:rFonts w:ascii="Times New Roman" w:hAnsi="Times New Roman"/>
          <w:szCs w:val="24"/>
        </w:rPr>
      </w:pPr>
      <w:r>
        <w:t>2.10.1</w:t>
      </w:r>
      <w:r>
        <w:rPr>
          <w:rFonts w:ascii="Times New Roman" w:hAnsi="Times New Roman"/>
          <w:szCs w:val="24"/>
        </w:rPr>
        <w:tab/>
      </w:r>
      <w:r>
        <w:t>Verwendung von Formatvorlagen</w:t>
      </w:r>
      <w:r>
        <w:tab/>
      </w:r>
      <w:r>
        <w:fldChar w:fldCharType="begin"/>
      </w:r>
      <w:r>
        <w:instrText xml:space="preserve"> PAGEREF _Toc183865001 \h </w:instrText>
      </w:r>
      <w:r>
        <w:fldChar w:fldCharType="separate"/>
      </w:r>
      <w:r w:rsidR="00362130">
        <w:t>1</w:t>
      </w:r>
      <w:r>
        <w:fldChar w:fldCharType="end"/>
      </w:r>
    </w:p>
    <w:p w:rsidR="000E2AFF" w:rsidRDefault="000E2AFF">
      <w:pPr>
        <w:pStyle w:val="Verzeichnis3"/>
        <w:rPr>
          <w:rFonts w:ascii="Times New Roman" w:hAnsi="Times New Roman"/>
          <w:szCs w:val="24"/>
        </w:rPr>
      </w:pPr>
      <w:r>
        <w:t>2.10.2</w:t>
      </w:r>
      <w:r>
        <w:rPr>
          <w:rFonts w:ascii="Times New Roman" w:hAnsi="Times New Roman"/>
          <w:szCs w:val="24"/>
        </w:rPr>
        <w:tab/>
      </w:r>
      <w:r>
        <w:t>Filialdokumente</w:t>
      </w:r>
      <w:r>
        <w:tab/>
      </w:r>
      <w:r>
        <w:fldChar w:fldCharType="begin"/>
      </w:r>
      <w:r>
        <w:instrText xml:space="preserve"> PAGEREF _Toc183865002 \h </w:instrText>
      </w:r>
      <w:r>
        <w:fldChar w:fldCharType="separate"/>
      </w:r>
      <w:r w:rsidR="00362130">
        <w:t>1</w:t>
      </w:r>
      <w:r>
        <w:fldChar w:fldCharType="end"/>
      </w:r>
    </w:p>
    <w:p w:rsidR="000E2AFF" w:rsidRDefault="000E2AFF">
      <w:pPr>
        <w:pStyle w:val="Verzeichnis3"/>
        <w:rPr>
          <w:rFonts w:ascii="Times New Roman" w:hAnsi="Times New Roman"/>
          <w:szCs w:val="24"/>
        </w:rPr>
      </w:pPr>
      <w:r>
        <w:t>2.10.3</w:t>
      </w:r>
      <w:r>
        <w:rPr>
          <w:rFonts w:ascii="Times New Roman" w:hAnsi="Times New Roman"/>
          <w:szCs w:val="24"/>
        </w:rPr>
        <w:tab/>
      </w:r>
      <w:r>
        <w:t>Verwendung von alternativen Textverarbeitungsprogrammen zur Erstellung einer Dissertation</w:t>
      </w:r>
      <w:r>
        <w:tab/>
      </w:r>
      <w:r>
        <w:fldChar w:fldCharType="begin"/>
      </w:r>
      <w:r>
        <w:instrText xml:space="preserve"> PAGEREF _Toc183865003 \h </w:instrText>
      </w:r>
      <w:r>
        <w:fldChar w:fldCharType="separate"/>
      </w:r>
      <w:r w:rsidR="00362130">
        <w:t>1</w:t>
      </w:r>
      <w:r>
        <w:fldChar w:fldCharType="end"/>
      </w:r>
    </w:p>
    <w:p w:rsidR="000E2AFF" w:rsidRDefault="000E2AFF">
      <w:pPr>
        <w:pStyle w:val="Verzeichnis1"/>
        <w:rPr>
          <w:rFonts w:ascii="Times New Roman" w:hAnsi="Times New Roman"/>
          <w:b w:val="0"/>
          <w:szCs w:val="24"/>
        </w:rPr>
      </w:pPr>
      <w:r>
        <w:t>3</w:t>
      </w:r>
      <w:r>
        <w:rPr>
          <w:rFonts w:ascii="Times New Roman" w:hAnsi="Times New Roman"/>
          <w:b w:val="0"/>
          <w:szCs w:val="24"/>
        </w:rPr>
        <w:tab/>
      </w:r>
      <w:r>
        <w:t>Inhaltlicher Aufbau einer Dissertation</w:t>
      </w:r>
      <w:r>
        <w:tab/>
      </w:r>
      <w:r>
        <w:fldChar w:fldCharType="begin"/>
      </w:r>
      <w:r>
        <w:instrText xml:space="preserve"> PAGEREF _Toc183865004 \h </w:instrText>
      </w:r>
      <w:r>
        <w:fldChar w:fldCharType="separate"/>
      </w:r>
      <w:r w:rsidR="00362130">
        <w:t>1</w:t>
      </w:r>
      <w:r>
        <w:fldChar w:fldCharType="end"/>
      </w:r>
    </w:p>
    <w:p w:rsidR="000E2AFF" w:rsidRDefault="000E2AFF">
      <w:pPr>
        <w:pStyle w:val="Verzeichnis2"/>
        <w:rPr>
          <w:rFonts w:ascii="Times New Roman" w:hAnsi="Times New Roman"/>
          <w:szCs w:val="24"/>
        </w:rPr>
      </w:pPr>
      <w:r>
        <w:t>3.1</w:t>
      </w:r>
      <w:r>
        <w:rPr>
          <w:rFonts w:ascii="Times New Roman" w:hAnsi="Times New Roman"/>
          <w:szCs w:val="24"/>
        </w:rPr>
        <w:tab/>
      </w:r>
      <w:r>
        <w:t>Einleitung</w:t>
      </w:r>
      <w:r>
        <w:tab/>
      </w:r>
      <w:r>
        <w:fldChar w:fldCharType="begin"/>
      </w:r>
      <w:r>
        <w:instrText xml:space="preserve"> PAGEREF _Toc183865005 \h </w:instrText>
      </w:r>
      <w:r>
        <w:fldChar w:fldCharType="separate"/>
      </w:r>
      <w:r w:rsidR="00362130">
        <w:t>1</w:t>
      </w:r>
      <w:r>
        <w:fldChar w:fldCharType="end"/>
      </w:r>
    </w:p>
    <w:p w:rsidR="000E2AFF" w:rsidRDefault="000E2AFF">
      <w:pPr>
        <w:pStyle w:val="Verzeichnis2"/>
        <w:rPr>
          <w:rFonts w:ascii="Times New Roman" w:hAnsi="Times New Roman"/>
          <w:szCs w:val="24"/>
        </w:rPr>
      </w:pPr>
      <w:r>
        <w:t>3.2</w:t>
      </w:r>
      <w:r>
        <w:rPr>
          <w:rFonts w:ascii="Times New Roman" w:hAnsi="Times New Roman"/>
          <w:szCs w:val="24"/>
        </w:rPr>
        <w:tab/>
      </w:r>
      <w:r>
        <w:t>Stand der Technik in Forschung und Industrie</w:t>
      </w:r>
      <w:r>
        <w:tab/>
      </w:r>
      <w:r>
        <w:fldChar w:fldCharType="begin"/>
      </w:r>
      <w:r>
        <w:instrText xml:space="preserve"> PAGEREF _Toc183865006 \h </w:instrText>
      </w:r>
      <w:r>
        <w:fldChar w:fldCharType="separate"/>
      </w:r>
      <w:r w:rsidR="00362130">
        <w:t>1</w:t>
      </w:r>
      <w:r>
        <w:fldChar w:fldCharType="end"/>
      </w:r>
    </w:p>
    <w:p w:rsidR="000E2AFF" w:rsidRDefault="000E2AFF">
      <w:pPr>
        <w:pStyle w:val="Verzeichnis2"/>
        <w:rPr>
          <w:rFonts w:ascii="Times New Roman" w:hAnsi="Times New Roman"/>
          <w:szCs w:val="24"/>
        </w:rPr>
      </w:pPr>
      <w:r>
        <w:t>3.3</w:t>
      </w:r>
      <w:r>
        <w:rPr>
          <w:rFonts w:ascii="Times New Roman" w:hAnsi="Times New Roman"/>
          <w:szCs w:val="24"/>
        </w:rPr>
        <w:tab/>
      </w:r>
      <w:r>
        <w:t>Zielsetzung, Aufgabenstellung und Vorgehensweise</w:t>
      </w:r>
      <w:r>
        <w:tab/>
      </w:r>
      <w:r>
        <w:fldChar w:fldCharType="begin"/>
      </w:r>
      <w:r>
        <w:instrText xml:space="preserve"> PAGEREF _Toc183865007 \h </w:instrText>
      </w:r>
      <w:r>
        <w:fldChar w:fldCharType="separate"/>
      </w:r>
      <w:r w:rsidR="00362130">
        <w:t>1</w:t>
      </w:r>
      <w:r>
        <w:fldChar w:fldCharType="end"/>
      </w:r>
    </w:p>
    <w:p w:rsidR="000E2AFF" w:rsidRDefault="000E2AFF">
      <w:pPr>
        <w:pStyle w:val="Verzeichnis1"/>
        <w:rPr>
          <w:rFonts w:ascii="Times New Roman" w:hAnsi="Times New Roman"/>
          <w:b w:val="0"/>
          <w:szCs w:val="24"/>
        </w:rPr>
      </w:pPr>
      <w:r>
        <w:t>4</w:t>
      </w:r>
      <w:r>
        <w:rPr>
          <w:rFonts w:ascii="Times New Roman" w:hAnsi="Times New Roman"/>
          <w:b w:val="0"/>
          <w:szCs w:val="24"/>
        </w:rPr>
        <w:tab/>
      </w:r>
      <w:r>
        <w:t>Nächstes Kapitel</w:t>
      </w:r>
      <w:r>
        <w:tab/>
      </w:r>
      <w:r>
        <w:fldChar w:fldCharType="begin"/>
      </w:r>
      <w:r>
        <w:instrText xml:space="preserve"> PAGEREF _Toc183865008 \h </w:instrText>
      </w:r>
      <w:r>
        <w:fldChar w:fldCharType="separate"/>
      </w:r>
      <w:r w:rsidR="00362130">
        <w:t>1</w:t>
      </w:r>
      <w:r>
        <w:fldChar w:fldCharType="end"/>
      </w:r>
    </w:p>
    <w:p w:rsidR="000E2AFF" w:rsidRDefault="000E2AFF">
      <w:pPr>
        <w:pStyle w:val="Verzeichnis2"/>
        <w:rPr>
          <w:rFonts w:ascii="Times New Roman" w:hAnsi="Times New Roman"/>
          <w:szCs w:val="24"/>
        </w:rPr>
      </w:pPr>
      <w:r>
        <w:t>4.1</w:t>
      </w:r>
      <w:r>
        <w:rPr>
          <w:rFonts w:ascii="Times New Roman" w:hAnsi="Times New Roman"/>
          <w:szCs w:val="24"/>
        </w:rPr>
        <w:tab/>
      </w:r>
      <w:r>
        <w:t>Erstes Unterkapitel</w:t>
      </w:r>
      <w:r>
        <w:tab/>
      </w:r>
      <w:r>
        <w:fldChar w:fldCharType="begin"/>
      </w:r>
      <w:r>
        <w:instrText xml:space="preserve"> PAGEREF _Toc183865009 \h </w:instrText>
      </w:r>
      <w:r>
        <w:fldChar w:fldCharType="separate"/>
      </w:r>
      <w:r w:rsidR="00362130">
        <w:t>1</w:t>
      </w:r>
      <w:r>
        <w:fldChar w:fldCharType="end"/>
      </w:r>
    </w:p>
    <w:p w:rsidR="000E2AFF" w:rsidRDefault="000E2AFF">
      <w:pPr>
        <w:pStyle w:val="Verzeichnis1"/>
        <w:rPr>
          <w:rFonts w:ascii="Times New Roman" w:hAnsi="Times New Roman"/>
          <w:b w:val="0"/>
          <w:szCs w:val="24"/>
        </w:rPr>
      </w:pPr>
      <w:r>
        <w:t>5</w:t>
      </w:r>
      <w:r>
        <w:rPr>
          <w:rFonts w:ascii="Times New Roman" w:hAnsi="Times New Roman"/>
          <w:b w:val="0"/>
          <w:szCs w:val="24"/>
        </w:rPr>
        <w:tab/>
      </w:r>
      <w:r>
        <w:t>Realisierung des beschriebenen Systems</w:t>
      </w:r>
      <w:r>
        <w:tab/>
      </w:r>
      <w:r>
        <w:fldChar w:fldCharType="begin"/>
      </w:r>
      <w:r>
        <w:instrText xml:space="preserve"> PAGEREF _Toc183865010 \h </w:instrText>
      </w:r>
      <w:r>
        <w:fldChar w:fldCharType="separate"/>
      </w:r>
      <w:r w:rsidR="00362130">
        <w:t>1</w:t>
      </w:r>
      <w:r>
        <w:fldChar w:fldCharType="end"/>
      </w:r>
    </w:p>
    <w:p w:rsidR="000E2AFF" w:rsidRDefault="000E2AFF">
      <w:pPr>
        <w:pStyle w:val="Verzeichnis2"/>
        <w:rPr>
          <w:rFonts w:ascii="Times New Roman" w:hAnsi="Times New Roman"/>
          <w:szCs w:val="24"/>
        </w:rPr>
      </w:pPr>
      <w:r>
        <w:t>5.1</w:t>
      </w:r>
      <w:r>
        <w:rPr>
          <w:rFonts w:ascii="Times New Roman" w:hAnsi="Times New Roman"/>
          <w:szCs w:val="24"/>
        </w:rPr>
        <w:tab/>
      </w:r>
      <w:r>
        <w:t>Optimierung</w:t>
      </w:r>
      <w:r>
        <w:tab/>
      </w:r>
      <w:r>
        <w:fldChar w:fldCharType="begin"/>
      </w:r>
      <w:r>
        <w:instrText xml:space="preserve"> PAGEREF _Toc183865011 \h </w:instrText>
      </w:r>
      <w:r>
        <w:fldChar w:fldCharType="separate"/>
      </w:r>
      <w:r w:rsidR="00362130">
        <w:t>1</w:t>
      </w:r>
      <w:r>
        <w:fldChar w:fldCharType="end"/>
      </w:r>
    </w:p>
    <w:p w:rsidR="000E2AFF" w:rsidRDefault="000E2AFF">
      <w:pPr>
        <w:pStyle w:val="Verzeichnis2"/>
        <w:rPr>
          <w:rFonts w:ascii="Times New Roman" w:hAnsi="Times New Roman"/>
          <w:szCs w:val="24"/>
        </w:rPr>
      </w:pPr>
      <w:r>
        <w:t>5.2</w:t>
      </w:r>
      <w:r>
        <w:rPr>
          <w:rFonts w:ascii="Times New Roman" w:hAnsi="Times New Roman"/>
          <w:szCs w:val="24"/>
        </w:rPr>
        <w:tab/>
      </w:r>
      <w:r>
        <w:t>Bewertung</w:t>
      </w:r>
      <w:r>
        <w:tab/>
      </w:r>
      <w:r>
        <w:fldChar w:fldCharType="begin"/>
      </w:r>
      <w:r>
        <w:instrText xml:space="preserve"> PAGEREF _Toc183865012 \h </w:instrText>
      </w:r>
      <w:r>
        <w:fldChar w:fldCharType="separate"/>
      </w:r>
      <w:r w:rsidR="00362130">
        <w:t>1</w:t>
      </w:r>
      <w:r>
        <w:fldChar w:fldCharType="end"/>
      </w:r>
    </w:p>
    <w:p w:rsidR="000E2AFF" w:rsidRDefault="000E2AFF">
      <w:pPr>
        <w:pStyle w:val="Verzeichnis2"/>
        <w:rPr>
          <w:rFonts w:ascii="Times New Roman" w:hAnsi="Times New Roman"/>
          <w:szCs w:val="24"/>
        </w:rPr>
      </w:pPr>
      <w:r>
        <w:t>5.3</w:t>
      </w:r>
      <w:r>
        <w:rPr>
          <w:rFonts w:ascii="Times New Roman" w:hAnsi="Times New Roman"/>
          <w:szCs w:val="24"/>
        </w:rPr>
        <w:tab/>
      </w:r>
      <w:r>
        <w:t>Ergebnisse</w:t>
      </w:r>
      <w:r>
        <w:tab/>
      </w:r>
      <w:r>
        <w:fldChar w:fldCharType="begin"/>
      </w:r>
      <w:r>
        <w:instrText xml:space="preserve"> PAGEREF _Toc183865013 \h </w:instrText>
      </w:r>
      <w:r>
        <w:fldChar w:fldCharType="separate"/>
      </w:r>
      <w:r w:rsidR="00362130">
        <w:t>1</w:t>
      </w:r>
      <w:r>
        <w:fldChar w:fldCharType="end"/>
      </w:r>
    </w:p>
    <w:p w:rsidR="000E2AFF" w:rsidRDefault="000E2AFF">
      <w:pPr>
        <w:pStyle w:val="Verzeichnis1"/>
        <w:rPr>
          <w:rFonts w:ascii="Times New Roman" w:hAnsi="Times New Roman"/>
          <w:b w:val="0"/>
          <w:szCs w:val="24"/>
        </w:rPr>
      </w:pPr>
      <w:r>
        <w:t>6</w:t>
      </w:r>
      <w:r>
        <w:rPr>
          <w:rFonts w:ascii="Times New Roman" w:hAnsi="Times New Roman"/>
          <w:b w:val="0"/>
          <w:szCs w:val="24"/>
        </w:rPr>
        <w:tab/>
      </w:r>
      <w:r>
        <w:t>Zusammenfassung und Ausblick</w:t>
      </w:r>
      <w:r>
        <w:tab/>
      </w:r>
      <w:r>
        <w:fldChar w:fldCharType="begin"/>
      </w:r>
      <w:r>
        <w:instrText xml:space="preserve"> PAGEREF _Toc183865014 \h </w:instrText>
      </w:r>
      <w:r>
        <w:fldChar w:fldCharType="separate"/>
      </w:r>
      <w:r w:rsidR="00362130">
        <w:t>1</w:t>
      </w:r>
      <w:r>
        <w:fldChar w:fldCharType="end"/>
      </w:r>
    </w:p>
    <w:p w:rsidR="000E2AFF" w:rsidRDefault="000E2AFF">
      <w:pPr>
        <w:pStyle w:val="Verzeichnis2"/>
        <w:rPr>
          <w:rFonts w:ascii="Times New Roman" w:hAnsi="Times New Roman"/>
          <w:szCs w:val="24"/>
        </w:rPr>
      </w:pPr>
      <w:r>
        <w:t>6.1</w:t>
      </w:r>
      <w:r>
        <w:rPr>
          <w:rFonts w:ascii="Times New Roman" w:hAnsi="Times New Roman"/>
          <w:szCs w:val="24"/>
        </w:rPr>
        <w:tab/>
      </w:r>
      <w:r>
        <w:t>Zusammenfassung</w:t>
      </w:r>
      <w:r>
        <w:tab/>
      </w:r>
      <w:r>
        <w:fldChar w:fldCharType="begin"/>
      </w:r>
      <w:r>
        <w:instrText xml:space="preserve"> PAGEREF _Toc183865015 \h </w:instrText>
      </w:r>
      <w:r>
        <w:fldChar w:fldCharType="separate"/>
      </w:r>
      <w:r w:rsidR="00362130">
        <w:t>1</w:t>
      </w:r>
      <w:r>
        <w:fldChar w:fldCharType="end"/>
      </w:r>
    </w:p>
    <w:p w:rsidR="000E2AFF" w:rsidRDefault="000E2AFF">
      <w:pPr>
        <w:pStyle w:val="Verzeichnis2"/>
        <w:rPr>
          <w:rFonts w:ascii="Times New Roman" w:hAnsi="Times New Roman"/>
          <w:szCs w:val="24"/>
        </w:rPr>
      </w:pPr>
      <w:r>
        <w:t>6.2</w:t>
      </w:r>
      <w:r>
        <w:rPr>
          <w:rFonts w:ascii="Times New Roman" w:hAnsi="Times New Roman"/>
          <w:szCs w:val="24"/>
        </w:rPr>
        <w:tab/>
      </w:r>
      <w:r>
        <w:t>Ausblick</w:t>
      </w:r>
      <w:r>
        <w:tab/>
      </w:r>
      <w:r>
        <w:fldChar w:fldCharType="begin"/>
      </w:r>
      <w:r>
        <w:instrText xml:space="preserve"> PAGEREF _Toc183865016 \h </w:instrText>
      </w:r>
      <w:r>
        <w:fldChar w:fldCharType="separate"/>
      </w:r>
      <w:r w:rsidR="00362130">
        <w:t>1</w:t>
      </w:r>
      <w:r>
        <w:fldChar w:fldCharType="end"/>
      </w:r>
    </w:p>
    <w:p w:rsidR="000E2AFF" w:rsidRDefault="000E2AFF">
      <w:pPr>
        <w:pStyle w:val="Verzeichnis1"/>
        <w:rPr>
          <w:rFonts w:ascii="Times New Roman" w:hAnsi="Times New Roman"/>
          <w:b w:val="0"/>
          <w:szCs w:val="24"/>
        </w:rPr>
      </w:pPr>
      <w:r>
        <w:t>7</w:t>
      </w:r>
      <w:r>
        <w:rPr>
          <w:rFonts w:ascii="Times New Roman" w:hAnsi="Times New Roman"/>
          <w:b w:val="0"/>
          <w:szCs w:val="24"/>
        </w:rPr>
        <w:tab/>
      </w:r>
      <w:r>
        <w:t>Literaturverzeichnis</w:t>
      </w:r>
      <w:r>
        <w:tab/>
      </w:r>
      <w:r>
        <w:fldChar w:fldCharType="begin"/>
      </w:r>
      <w:r>
        <w:instrText xml:space="preserve"> PAGEREF _Toc183865017 \h </w:instrText>
      </w:r>
      <w:r>
        <w:fldChar w:fldCharType="separate"/>
      </w:r>
      <w:r w:rsidR="00362130">
        <w:t>1</w:t>
      </w:r>
      <w:r>
        <w:fldChar w:fldCharType="end"/>
      </w:r>
    </w:p>
    <w:p w:rsidR="0045536E" w:rsidRPr="0045536E" w:rsidRDefault="00DA1681">
      <w:pPr>
        <w:rPr>
          <w:noProof/>
        </w:rPr>
      </w:pPr>
      <w:r>
        <w:rPr>
          <w:b/>
          <w:noProof/>
        </w:rPr>
        <w:fldChar w:fldCharType="end"/>
      </w:r>
    </w:p>
    <w:p w:rsidR="0045536E" w:rsidRPr="00362130" w:rsidRDefault="00993AAF" w:rsidP="000E2AFF">
      <w:pPr>
        <w:pStyle w:val="Sektion"/>
      </w:pPr>
      <w:r w:rsidRPr="00362130">
        <w:rPr>
          <w:noProof/>
        </w:rPr>
        <w:br w:type="page"/>
      </w:r>
      <w:r w:rsidR="0045536E" w:rsidRPr="00362130">
        <w:lastRenderedPageBreak/>
        <w:t>Formelzeichen und Abkürzungsverzeichnis</w:t>
      </w:r>
    </w:p>
    <w:p w:rsidR="000E2AFF" w:rsidRPr="006A189D" w:rsidRDefault="000E2AFF" w:rsidP="000E2AFF">
      <w:pPr>
        <w:pStyle w:val="Sektionenglisch"/>
        <w:rPr>
          <w:lang w:val="en-GB"/>
        </w:rPr>
      </w:pPr>
      <w:r>
        <w:rPr>
          <w:lang w:val="en-GB"/>
        </w:rPr>
        <w:t>Formula Symbols and Abbreviations</w:t>
      </w:r>
    </w:p>
    <w:p w:rsidR="00DA1681" w:rsidRPr="006A189D" w:rsidRDefault="00DA1681">
      <w:pPr>
        <w:rPr>
          <w:noProof/>
          <w:lang w:val="en-GB"/>
        </w:rPr>
      </w:pPr>
    </w:p>
    <w:tbl>
      <w:tblPr>
        <w:tblW w:w="0" w:type="auto"/>
        <w:tblInd w:w="70" w:type="dxa"/>
        <w:tblCellMar>
          <w:left w:w="70" w:type="dxa"/>
          <w:right w:w="70" w:type="dxa"/>
        </w:tblCellMar>
        <w:tblLook w:val="0000" w:firstRow="0" w:lastRow="0" w:firstColumn="0" w:lastColumn="0" w:noHBand="0" w:noVBand="0"/>
      </w:tblPr>
      <w:tblGrid>
        <w:gridCol w:w="1560"/>
        <w:gridCol w:w="1417"/>
        <w:gridCol w:w="5880"/>
      </w:tblGrid>
      <w:tr w:rsidR="0045536E" w:rsidTr="00C85392">
        <w:tblPrEx>
          <w:tblCellMar>
            <w:top w:w="0" w:type="dxa"/>
            <w:bottom w:w="0" w:type="dxa"/>
          </w:tblCellMar>
        </w:tblPrEx>
        <w:tc>
          <w:tcPr>
            <w:tcW w:w="1560" w:type="dxa"/>
          </w:tcPr>
          <w:p w:rsidR="0045536E" w:rsidRPr="006A189D" w:rsidRDefault="0045536E" w:rsidP="0045536E">
            <w:pPr>
              <w:rPr>
                <w:lang w:val="en-GB"/>
              </w:rPr>
            </w:pPr>
            <w:r w:rsidRPr="006A189D">
              <w:rPr>
                <w:lang w:val="en-GB"/>
              </w:rPr>
              <w:t>A</w:t>
            </w:r>
          </w:p>
        </w:tc>
        <w:tc>
          <w:tcPr>
            <w:tcW w:w="1417" w:type="dxa"/>
          </w:tcPr>
          <w:p w:rsidR="0045536E" w:rsidRDefault="0045536E" w:rsidP="0045536E">
            <w:r w:rsidRPr="006A189D">
              <w:rPr>
                <w:lang w:val="en-GB"/>
              </w:rPr>
              <w:t>m</w:t>
            </w:r>
            <w:r>
              <w:t>²</w:t>
            </w:r>
          </w:p>
        </w:tc>
        <w:tc>
          <w:tcPr>
            <w:tcW w:w="5880" w:type="dxa"/>
          </w:tcPr>
          <w:p w:rsidR="0045536E" w:rsidRDefault="0045536E" w:rsidP="0045536E">
            <w:r>
              <w:t>Fläche</w:t>
            </w:r>
          </w:p>
        </w:tc>
      </w:tr>
      <w:tr w:rsidR="0045536E" w:rsidTr="00C85392">
        <w:tblPrEx>
          <w:tblCellMar>
            <w:top w:w="0" w:type="dxa"/>
            <w:bottom w:w="0" w:type="dxa"/>
          </w:tblCellMar>
        </w:tblPrEx>
        <w:tc>
          <w:tcPr>
            <w:tcW w:w="1560" w:type="dxa"/>
          </w:tcPr>
          <w:p w:rsidR="0045536E" w:rsidRDefault="0045536E" w:rsidP="0045536E">
            <w:r>
              <w:t>K</w:t>
            </w:r>
            <w:r w:rsidRPr="00AD717A">
              <w:rPr>
                <w:vertAlign w:val="subscript"/>
              </w:rPr>
              <w:t>V</w:t>
            </w:r>
          </w:p>
        </w:tc>
        <w:tc>
          <w:tcPr>
            <w:tcW w:w="1417" w:type="dxa"/>
          </w:tcPr>
          <w:p w:rsidR="0045536E" w:rsidRDefault="0045536E" w:rsidP="0045536E">
            <w:r>
              <w:t>1/s</w:t>
            </w:r>
          </w:p>
        </w:tc>
        <w:tc>
          <w:tcPr>
            <w:tcW w:w="5880" w:type="dxa"/>
          </w:tcPr>
          <w:p w:rsidR="0045536E" w:rsidRDefault="0045536E" w:rsidP="0045536E">
            <w:r>
              <w:t>Geschwindigkeitsverstärkung (Lageregler)</w:t>
            </w:r>
          </w:p>
        </w:tc>
      </w:tr>
      <w:tr w:rsidR="0045536E" w:rsidTr="00C85392">
        <w:tblPrEx>
          <w:tblCellMar>
            <w:top w:w="0" w:type="dxa"/>
            <w:bottom w:w="0" w:type="dxa"/>
          </w:tblCellMar>
        </w:tblPrEx>
        <w:tc>
          <w:tcPr>
            <w:tcW w:w="1560" w:type="dxa"/>
          </w:tcPr>
          <w:p w:rsidR="0045536E" w:rsidRDefault="0045536E" w:rsidP="0045536E"/>
        </w:tc>
        <w:tc>
          <w:tcPr>
            <w:tcW w:w="1417" w:type="dxa"/>
          </w:tcPr>
          <w:p w:rsidR="0045536E" w:rsidRDefault="0045536E" w:rsidP="0045536E"/>
        </w:tc>
        <w:tc>
          <w:tcPr>
            <w:tcW w:w="5880" w:type="dxa"/>
          </w:tcPr>
          <w:p w:rsidR="0045536E" w:rsidRDefault="0045536E" w:rsidP="0045536E"/>
        </w:tc>
      </w:tr>
      <w:tr w:rsidR="0045536E" w:rsidTr="00C85392">
        <w:tblPrEx>
          <w:tblCellMar>
            <w:top w:w="0" w:type="dxa"/>
            <w:bottom w:w="0" w:type="dxa"/>
          </w:tblCellMar>
        </w:tblPrEx>
        <w:tc>
          <w:tcPr>
            <w:tcW w:w="1560" w:type="dxa"/>
          </w:tcPr>
          <w:p w:rsidR="0045536E" w:rsidRDefault="0045536E" w:rsidP="0045536E"/>
        </w:tc>
        <w:tc>
          <w:tcPr>
            <w:tcW w:w="1417" w:type="dxa"/>
          </w:tcPr>
          <w:p w:rsidR="0045536E" w:rsidRDefault="0045536E" w:rsidP="0045536E"/>
        </w:tc>
        <w:tc>
          <w:tcPr>
            <w:tcW w:w="5880" w:type="dxa"/>
          </w:tcPr>
          <w:p w:rsidR="0045536E" w:rsidRDefault="0045536E" w:rsidP="0045536E"/>
        </w:tc>
      </w:tr>
      <w:tr w:rsidR="0045536E" w:rsidTr="00C85392">
        <w:tblPrEx>
          <w:tblCellMar>
            <w:top w:w="0" w:type="dxa"/>
            <w:bottom w:w="0" w:type="dxa"/>
          </w:tblCellMar>
        </w:tblPrEx>
        <w:tc>
          <w:tcPr>
            <w:tcW w:w="1560" w:type="dxa"/>
          </w:tcPr>
          <w:p w:rsidR="0045536E" w:rsidRDefault="0045536E" w:rsidP="0045536E"/>
        </w:tc>
        <w:tc>
          <w:tcPr>
            <w:tcW w:w="1417" w:type="dxa"/>
          </w:tcPr>
          <w:p w:rsidR="0045536E" w:rsidRDefault="0045536E" w:rsidP="0045536E"/>
        </w:tc>
        <w:tc>
          <w:tcPr>
            <w:tcW w:w="5880" w:type="dxa"/>
          </w:tcPr>
          <w:p w:rsidR="0045536E" w:rsidRDefault="0045536E" w:rsidP="0045536E"/>
        </w:tc>
      </w:tr>
      <w:tr w:rsidR="0045536E" w:rsidTr="00C85392">
        <w:tblPrEx>
          <w:tblCellMar>
            <w:top w:w="0" w:type="dxa"/>
            <w:bottom w:w="0" w:type="dxa"/>
          </w:tblCellMar>
        </w:tblPrEx>
        <w:tc>
          <w:tcPr>
            <w:tcW w:w="1560" w:type="dxa"/>
          </w:tcPr>
          <w:p w:rsidR="0045536E" w:rsidRDefault="0045536E" w:rsidP="0045536E"/>
        </w:tc>
        <w:tc>
          <w:tcPr>
            <w:tcW w:w="1417" w:type="dxa"/>
          </w:tcPr>
          <w:p w:rsidR="0045536E" w:rsidRDefault="0045536E" w:rsidP="0045536E"/>
        </w:tc>
        <w:tc>
          <w:tcPr>
            <w:tcW w:w="5880" w:type="dxa"/>
          </w:tcPr>
          <w:p w:rsidR="0045536E" w:rsidRDefault="0045536E" w:rsidP="0045536E"/>
        </w:tc>
      </w:tr>
      <w:tr w:rsidR="0045536E" w:rsidTr="00C85392">
        <w:tblPrEx>
          <w:tblCellMar>
            <w:top w:w="0" w:type="dxa"/>
            <w:bottom w:w="0" w:type="dxa"/>
          </w:tblCellMar>
        </w:tblPrEx>
        <w:tc>
          <w:tcPr>
            <w:tcW w:w="1560" w:type="dxa"/>
          </w:tcPr>
          <w:p w:rsidR="0045536E" w:rsidRDefault="0045536E" w:rsidP="0045536E"/>
        </w:tc>
        <w:tc>
          <w:tcPr>
            <w:tcW w:w="1417" w:type="dxa"/>
          </w:tcPr>
          <w:p w:rsidR="0045536E" w:rsidRDefault="0045536E" w:rsidP="0045536E"/>
        </w:tc>
        <w:tc>
          <w:tcPr>
            <w:tcW w:w="5880" w:type="dxa"/>
          </w:tcPr>
          <w:p w:rsidR="0045536E" w:rsidRDefault="0045536E" w:rsidP="0045536E"/>
        </w:tc>
      </w:tr>
      <w:tr w:rsidR="0045536E" w:rsidTr="00C85392">
        <w:tblPrEx>
          <w:tblCellMar>
            <w:top w:w="0" w:type="dxa"/>
            <w:bottom w:w="0" w:type="dxa"/>
          </w:tblCellMar>
        </w:tblPrEx>
        <w:tc>
          <w:tcPr>
            <w:tcW w:w="1560" w:type="dxa"/>
          </w:tcPr>
          <w:p w:rsidR="0045536E" w:rsidRDefault="0045536E" w:rsidP="0045536E"/>
        </w:tc>
        <w:tc>
          <w:tcPr>
            <w:tcW w:w="1417" w:type="dxa"/>
          </w:tcPr>
          <w:p w:rsidR="0045536E" w:rsidRDefault="0045536E" w:rsidP="0045536E"/>
        </w:tc>
        <w:tc>
          <w:tcPr>
            <w:tcW w:w="5880" w:type="dxa"/>
          </w:tcPr>
          <w:p w:rsidR="0045536E" w:rsidRDefault="0045536E" w:rsidP="0045536E"/>
        </w:tc>
      </w:tr>
      <w:tr w:rsidR="0045536E" w:rsidTr="00C85392">
        <w:tblPrEx>
          <w:tblCellMar>
            <w:top w:w="0" w:type="dxa"/>
            <w:bottom w:w="0" w:type="dxa"/>
          </w:tblCellMar>
        </w:tblPrEx>
        <w:tc>
          <w:tcPr>
            <w:tcW w:w="1560" w:type="dxa"/>
          </w:tcPr>
          <w:p w:rsidR="0045536E" w:rsidRDefault="0045536E" w:rsidP="0045536E"/>
        </w:tc>
        <w:tc>
          <w:tcPr>
            <w:tcW w:w="1417" w:type="dxa"/>
          </w:tcPr>
          <w:p w:rsidR="0045536E" w:rsidRDefault="0045536E" w:rsidP="0045536E"/>
        </w:tc>
        <w:tc>
          <w:tcPr>
            <w:tcW w:w="5880" w:type="dxa"/>
          </w:tcPr>
          <w:p w:rsidR="0045536E" w:rsidRDefault="0045536E" w:rsidP="0045536E"/>
        </w:tc>
      </w:tr>
      <w:tr w:rsidR="0045536E" w:rsidTr="00C85392">
        <w:tblPrEx>
          <w:tblCellMar>
            <w:top w:w="0" w:type="dxa"/>
            <w:bottom w:w="0" w:type="dxa"/>
          </w:tblCellMar>
        </w:tblPrEx>
        <w:tc>
          <w:tcPr>
            <w:tcW w:w="1560" w:type="dxa"/>
          </w:tcPr>
          <w:p w:rsidR="0045536E" w:rsidRDefault="0045536E" w:rsidP="0045536E"/>
        </w:tc>
        <w:tc>
          <w:tcPr>
            <w:tcW w:w="1417" w:type="dxa"/>
          </w:tcPr>
          <w:p w:rsidR="0045536E" w:rsidRDefault="0045536E" w:rsidP="0045536E"/>
        </w:tc>
        <w:tc>
          <w:tcPr>
            <w:tcW w:w="5880" w:type="dxa"/>
          </w:tcPr>
          <w:p w:rsidR="0045536E" w:rsidRDefault="0045536E" w:rsidP="0045536E"/>
        </w:tc>
      </w:tr>
    </w:tbl>
    <w:p w:rsidR="0045536E" w:rsidRPr="0045536E" w:rsidRDefault="0045536E">
      <w:pPr>
        <w:rPr>
          <w:noProof/>
        </w:rPr>
      </w:pPr>
    </w:p>
    <w:p w:rsidR="0045536E" w:rsidRDefault="0045536E">
      <w:pPr>
        <w:sectPr w:rsidR="0045536E">
          <w:headerReference w:type="even" r:id="rId8"/>
          <w:headerReference w:type="default" r:id="rId9"/>
          <w:pgSz w:w="11907" w:h="16840" w:code="9"/>
          <w:pgMar w:top="1418" w:right="1418" w:bottom="851" w:left="1418" w:header="720" w:footer="720" w:gutter="0"/>
          <w:pgNumType w:fmt="upperRoman" w:start="1"/>
          <w:cols w:space="720"/>
        </w:sectPr>
      </w:pPr>
    </w:p>
    <w:p w:rsidR="00DA1681" w:rsidRDefault="00DA1681">
      <w:pPr>
        <w:pStyle w:val="berschrift1"/>
      </w:pPr>
      <w:bookmarkStart w:id="0" w:name="_Ref131754573"/>
      <w:bookmarkStart w:id="1" w:name="_Ref131754589"/>
      <w:bookmarkStart w:id="2" w:name="_Ref131755291"/>
      <w:bookmarkStart w:id="3" w:name="_Toc183864988"/>
      <w:r>
        <w:lastRenderedPageBreak/>
        <w:t>Einleitung</w:t>
      </w:r>
      <w:bookmarkEnd w:id="0"/>
      <w:bookmarkEnd w:id="1"/>
      <w:bookmarkEnd w:id="2"/>
      <w:bookmarkEnd w:id="3"/>
    </w:p>
    <w:p w:rsidR="00934821" w:rsidRDefault="00934821" w:rsidP="00934821">
      <w:r>
        <w:t xml:space="preserve">Diese Formatvorlage enthält alle wichtigen Hinweise und Best Practices zur Er-stellung der schriftlichen Dissertation. Sie sollte sukzessive von unseren Promo-vierenden weiter detailliert und ausgebaut werden. Dazu wird die Vorlage auf dem BSCW-Server und im WZL-Handbuch abgelegt. </w:t>
      </w:r>
    </w:p>
    <w:p w:rsidR="00934821" w:rsidRDefault="00934821" w:rsidP="00934821">
      <w:r>
        <w:t>Die Vorlage kann unter folgendem Link herunter geladen werden:</w:t>
      </w:r>
    </w:p>
    <w:p w:rsidR="00C57422" w:rsidRDefault="00C57422" w:rsidP="00934821">
      <w:hyperlink r:id="rId10" w:history="1">
        <w:r w:rsidRPr="00C57422">
          <w:rPr>
            <w:rStyle w:val="Hyperlink"/>
          </w:rPr>
          <w:t>https://wzl10017.wzl.rwth-aachen.de/bscw/bscw.cgi/153394</w:t>
        </w:r>
      </w:hyperlink>
    </w:p>
    <w:p w:rsidR="0077368F" w:rsidRPr="00305B29" w:rsidRDefault="00305B29" w:rsidP="00934821">
      <w:hyperlink r:id="rId11" w:history="1">
        <w:r w:rsidRPr="00305B29">
          <w:rPr>
            <w:rStyle w:val="Hyperlink"/>
          </w:rPr>
          <w:t>http://handbuch.wzl.rwth-aachen.de/de/1c82872a829c7a77c1256ea6006376ad.htm</w:t>
        </w:r>
      </w:hyperlink>
    </w:p>
    <w:p w:rsidR="0077368F" w:rsidRDefault="0077368F" w:rsidP="00934821">
      <w:r>
        <w:t xml:space="preserve">Diese Formatvorlage enthält kein Titelblatt, da es dafür eine feste Vorgabe von der Fakultät gibt. Diese Vorgabe enthält </w:t>
      </w:r>
      <w:r w:rsidRPr="00C81639">
        <w:rPr>
          <w:u w:val="single"/>
        </w:rPr>
        <w:t>unterschiedliche Titelblätter</w:t>
      </w:r>
      <w:r>
        <w:t xml:space="preserve"> für die Einreichung bei der Fakultät und die endgültige Druckversion. Aktuelle Informationen zum Dec</w:t>
      </w:r>
      <w:r>
        <w:t>k</w:t>
      </w:r>
      <w:r>
        <w:t>blatt befinden sich im „Merkblatt zur Promotion“:</w:t>
      </w:r>
    </w:p>
    <w:p w:rsidR="0077368F" w:rsidRDefault="0077368F" w:rsidP="00934821">
      <w:hyperlink r:id="rId12" w:history="1">
        <w:r w:rsidRPr="009A40A0">
          <w:rPr>
            <w:rStyle w:val="Hyperlink"/>
          </w:rPr>
          <w:t>http://www.maschinenbau.rwth-aachen.de/downloads/promotion.html</w:t>
        </w:r>
      </w:hyperlink>
    </w:p>
    <w:p w:rsidR="006C3744" w:rsidRDefault="006C3744" w:rsidP="00934821"/>
    <w:p w:rsidR="00FD0C00" w:rsidRDefault="00FD0C00" w:rsidP="00934821">
      <w:r>
        <w:t>Infos zur Dissertation enthält auch das WZL-Handbuch:</w:t>
      </w:r>
    </w:p>
    <w:p w:rsidR="00FD0C00" w:rsidRPr="00FD0C00" w:rsidRDefault="00FD0C00" w:rsidP="00934821">
      <w:hyperlink r:id="rId13" w:history="1">
        <w:r w:rsidRPr="00FD0C00">
          <w:rPr>
            <w:rStyle w:val="Hyperlink"/>
          </w:rPr>
          <w:t>http://handbuch.wzl.rwth-aachen.de/de/1c82872a829c7a77c1256ea6006376ad.htm</w:t>
        </w:r>
      </w:hyperlink>
    </w:p>
    <w:p w:rsidR="00FD0C00" w:rsidRDefault="00FD0C00" w:rsidP="00934821"/>
    <w:p w:rsidR="006C3744" w:rsidRDefault="006C3744" w:rsidP="00934821">
      <w:r>
        <w:t>Ansprechpartner für Anfragen und Anmerkungen</w:t>
      </w:r>
      <w:r w:rsidR="00C81639">
        <w:t xml:space="preserve"> zu dieser Formatvorlage ist</w:t>
      </w:r>
      <w:r>
        <w:t xml:space="preserve"> </w:t>
      </w:r>
      <w:r w:rsidR="00305B29">
        <w:t>L. Schapp</w:t>
      </w:r>
      <w:r>
        <w:t>, Tel. 27590</w:t>
      </w:r>
      <w:r w:rsidR="00C81639">
        <w:t>.</w:t>
      </w:r>
    </w:p>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C7241B" w:rsidRDefault="00C7241B"/>
    <w:p w:rsidR="009D067B" w:rsidRDefault="009D067B">
      <w:pPr>
        <w:sectPr w:rsidR="009D067B" w:rsidSect="006E4854">
          <w:headerReference w:type="even" r:id="rId14"/>
          <w:headerReference w:type="default" r:id="rId15"/>
          <w:type w:val="continuous"/>
          <w:pgSz w:w="11907" w:h="16840" w:code="9"/>
          <w:pgMar w:top="1418" w:right="1418" w:bottom="851" w:left="1418" w:header="720" w:footer="720" w:gutter="0"/>
          <w:pgNumType w:start="1"/>
          <w:cols w:space="720"/>
        </w:sectPr>
      </w:pPr>
    </w:p>
    <w:p w:rsidR="00CA1B42" w:rsidRPr="00CA1B42" w:rsidRDefault="00CA1B42" w:rsidP="00927F7F">
      <w:pPr>
        <w:tabs>
          <w:tab w:val="left" w:pos="0"/>
        </w:tabs>
        <w:rPr>
          <w:b/>
          <w:sz w:val="36"/>
          <w:szCs w:val="36"/>
          <w:lang w:val="en-US"/>
        </w:rPr>
      </w:pPr>
      <w:r w:rsidRPr="00CA1B42">
        <w:rPr>
          <w:b/>
          <w:sz w:val="36"/>
          <w:szCs w:val="36"/>
          <w:lang w:val="en-US"/>
        </w:rPr>
        <w:lastRenderedPageBreak/>
        <w:t>Introduction</w:t>
      </w:r>
    </w:p>
    <w:p w:rsidR="009D067B" w:rsidRPr="009D067B" w:rsidRDefault="005663E8" w:rsidP="009D067B">
      <w:pPr>
        <w:rPr>
          <w:lang w:val="en-US"/>
        </w:rPr>
      </w:pPr>
      <w:r>
        <w:rPr>
          <w:lang w:val="en-US"/>
        </w:rPr>
        <w:t>This section contains the English translation of the German introduction. Please use American English (AE).</w:t>
      </w: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9D067B" w:rsidRPr="009D067B" w:rsidRDefault="009D067B" w:rsidP="009D067B">
      <w:pPr>
        <w:rPr>
          <w:lang w:val="en-US"/>
        </w:rPr>
      </w:pPr>
    </w:p>
    <w:p w:rsidR="00DA1681" w:rsidRPr="00CA1B42" w:rsidRDefault="00DA1681">
      <w:pPr>
        <w:rPr>
          <w:lang w:val="en-GB"/>
        </w:rPr>
        <w:sectPr w:rsidR="00DA1681" w:rsidRPr="00CA1B42" w:rsidSect="009D067B">
          <w:headerReference w:type="even" r:id="rId16"/>
          <w:headerReference w:type="default" r:id="rId17"/>
          <w:pgSz w:w="11907" w:h="16840" w:code="9"/>
          <w:pgMar w:top="1418" w:right="1418" w:bottom="851" w:left="1418" w:header="720" w:footer="720" w:gutter="0"/>
          <w:cols w:space="720"/>
        </w:sectPr>
      </w:pPr>
    </w:p>
    <w:p w:rsidR="00DA1681" w:rsidRDefault="00934821" w:rsidP="00DA1681">
      <w:pPr>
        <w:pStyle w:val="berschrift1"/>
      </w:pPr>
      <w:bookmarkStart w:id="4" w:name="_Ref157484612"/>
      <w:bookmarkStart w:id="5" w:name="_Toc183864989"/>
      <w:r>
        <w:lastRenderedPageBreak/>
        <w:t>Gliederung und Formatierung der Diss</w:t>
      </w:r>
      <w:bookmarkEnd w:id="4"/>
      <w:r w:rsidR="005663E8">
        <w:t>ertation</w:t>
      </w:r>
      <w:bookmarkEnd w:id="5"/>
    </w:p>
    <w:p w:rsidR="00F26663" w:rsidRPr="00F26663" w:rsidRDefault="00F26663" w:rsidP="00F26663">
      <w:pPr>
        <w:pStyle w:val="berschriftenglisch1"/>
      </w:pPr>
      <w:r>
        <w:t>Structure</w:t>
      </w:r>
      <w:r w:rsidRPr="00F26663">
        <w:t xml:space="preserve"> and Format of the Thesis</w:t>
      </w:r>
    </w:p>
    <w:p w:rsidR="00934821" w:rsidRDefault="00934821" w:rsidP="00934821">
      <w:r>
        <w:t>Für jedes Kapitel sollten in einem kurzen Abschnitt die Inhalte der folgenden Unte</w:t>
      </w:r>
      <w:r>
        <w:t>r</w:t>
      </w:r>
      <w:r>
        <w:t xml:space="preserve">kapitel vorgestellt werden, damit </w:t>
      </w:r>
      <w:r w:rsidR="00362130">
        <w:t>die Leserin/</w:t>
      </w:r>
      <w:r>
        <w:t>der Leser eine Orientierungshilfe hat. Für j</w:t>
      </w:r>
      <w:r>
        <w:t>e</w:t>
      </w:r>
      <w:r>
        <w:t xml:space="preserve">des Hauptkapitel wird ein neuer Abschnitt eingefügt. In der Kopfzeile ist der Titel des Kapitels über Einfügen </w:t>
      </w:r>
      <w:r>
        <w:rPr>
          <w:noProof/>
        </w:rPr>
        <w:sym w:font="Wingdings" w:char="F0E0"/>
      </w:r>
      <w:r>
        <w:t xml:space="preserve"> Referenz </w:t>
      </w:r>
      <w:r>
        <w:rPr>
          <w:noProof/>
        </w:rPr>
        <w:sym w:font="Wingdings" w:char="F0E0"/>
      </w:r>
      <w:r>
        <w:t xml:space="preserve"> Querverweis einzufügen, damit der Name aut</w:t>
      </w:r>
      <w:r>
        <w:t>o</w:t>
      </w:r>
      <w:r>
        <w:t>matisch nachgehalten werden kann. In den Kopfzeilen für die geraden Seiten muss die Ausrichtung der Kapitelüberschrift ggf. noch durch Verschieben des Tabulators ang</w:t>
      </w:r>
      <w:r>
        <w:t>e</w:t>
      </w:r>
      <w:r>
        <w:t xml:space="preserve">passt werden. </w:t>
      </w:r>
    </w:p>
    <w:p w:rsidR="00934821" w:rsidRDefault="00934821" w:rsidP="00934821">
      <w:r>
        <w:t>Des Weiteren ist es sinnvoll</w:t>
      </w:r>
      <w:r w:rsidR="00362130">
        <w:t>,</w:t>
      </w:r>
      <w:r>
        <w:t xml:space="preserve"> die Hauptkapitel mit einem Fazit zu beenden, das die wesentlichen Erkenntnisse aus dem Kapitel zusammenfassend darstellt. Das Fazit bi</w:t>
      </w:r>
      <w:r>
        <w:t>l</w:t>
      </w:r>
      <w:r>
        <w:t>det somit die Überleitung zum nachfolgenden Kapitel.</w:t>
      </w:r>
    </w:p>
    <w:p w:rsidR="00934821" w:rsidRDefault="00934821" w:rsidP="00934821">
      <w:pPr>
        <w:pStyle w:val="berschrift2"/>
      </w:pPr>
      <w:bookmarkStart w:id="6" w:name="_Toc183864990"/>
      <w:r>
        <w:t>Länge der Arbeit</w:t>
      </w:r>
      <w:bookmarkEnd w:id="6"/>
    </w:p>
    <w:p w:rsidR="00F26663" w:rsidRDefault="00F26663" w:rsidP="00F26663">
      <w:pPr>
        <w:pStyle w:val="berschriftenglisch1"/>
        <w:ind w:left="567"/>
      </w:pPr>
      <w:r>
        <w:t>Length of the Thesis</w:t>
      </w:r>
    </w:p>
    <w:p w:rsidR="00934821" w:rsidRDefault="005953FE" w:rsidP="00934821">
      <w:r>
        <w:t>Eine Dissertation darf</w:t>
      </w:r>
      <w:r w:rsidR="00934821">
        <w:t xml:space="preserve"> von der Einleitung bis zur deutschen Zusammenfassung nicht mehr als 120 Seiten umfassen. Die Verzeichnisse sowie die englische Zusamme</w:t>
      </w:r>
      <w:r w:rsidR="00934821">
        <w:t>n</w:t>
      </w:r>
      <w:r w:rsidR="00934821">
        <w:t>fassung werden nicht mitgezählt. Leere Seiten, die durch die Platzierung der Haup</w:t>
      </w:r>
      <w:r w:rsidR="00934821">
        <w:t>t</w:t>
      </w:r>
      <w:r w:rsidR="00934821">
        <w:t>überschriften auf einer rechten Seite entstehen, werden ebenfalls nicht mitg</w:t>
      </w:r>
      <w:r w:rsidR="00934821">
        <w:t>e</w:t>
      </w:r>
      <w:r w:rsidR="00934821">
        <w:t>zählt.</w:t>
      </w:r>
    </w:p>
    <w:p w:rsidR="00934821" w:rsidRDefault="00934821" w:rsidP="00934821">
      <w:pPr>
        <w:pStyle w:val="berschrift2"/>
      </w:pPr>
      <w:bookmarkStart w:id="7" w:name="_Toc183864991"/>
      <w:r>
        <w:t>Überschriftsebenen</w:t>
      </w:r>
      <w:bookmarkEnd w:id="7"/>
    </w:p>
    <w:p w:rsidR="00F26663" w:rsidRPr="00F26663" w:rsidRDefault="00F26663" w:rsidP="00F26663">
      <w:pPr>
        <w:pStyle w:val="berschriftenglisch2"/>
      </w:pPr>
      <w:r>
        <w:t>Levels of Headings</w:t>
      </w:r>
    </w:p>
    <w:p w:rsidR="00934821" w:rsidRDefault="00934821" w:rsidP="00934821">
      <w:r>
        <w:t>Es gibt 4 Überschriftsebenen:</w:t>
      </w:r>
    </w:p>
    <w:p w:rsidR="00934821" w:rsidRDefault="00934821" w:rsidP="00934821">
      <w:r>
        <w:t>Ü-Ebene 1: Formale Hinweise: Hauptkapitel sollten immer auf der rechten Seite a</w:t>
      </w:r>
      <w:r>
        <w:t>n</w:t>
      </w:r>
      <w:r>
        <w:t>fangen (ungerade Seitenzahlen), damit der Kapitelanfang beim Durchblättern schnell gefunden werden kann. Hierfür ist ggf. ein zusätzlicher, manueller Seitenwechsel einzufügen. Schrift: 18 pt Fett, nummeriert</w:t>
      </w:r>
    </w:p>
    <w:p w:rsidR="00934821" w:rsidRDefault="00934821" w:rsidP="00934821">
      <w:r>
        <w:t>Ü-Ebene 2: Schrift 14 pt fett, nummeriert</w:t>
      </w:r>
    </w:p>
    <w:p w:rsidR="00934821" w:rsidRDefault="00934821" w:rsidP="00934821">
      <w:r>
        <w:t xml:space="preserve">Ü-Ebene 3: Schrift 12 pt </w:t>
      </w:r>
      <w:r w:rsidR="00A65029">
        <w:t>fett</w:t>
      </w:r>
      <w:r>
        <w:t>, nummeriert</w:t>
      </w:r>
    </w:p>
    <w:p w:rsidR="00934821" w:rsidRDefault="00934821" w:rsidP="00934821">
      <w:r>
        <w:t>Ü-Ebene 4: Schrift 12 pt fett ohne Nummerierung</w:t>
      </w:r>
    </w:p>
    <w:p w:rsidR="00934821" w:rsidRDefault="00934821" w:rsidP="00934821">
      <w:r>
        <w:t>Es gibt keine weiteren Überschriftsebenen.</w:t>
      </w:r>
    </w:p>
    <w:p w:rsidR="00934821" w:rsidRDefault="00934821" w:rsidP="00934821">
      <w:r>
        <w:t>Überschriften kurz halten, damit sie im Inhaltsverzeichnis mit einer Zeile ausko</w:t>
      </w:r>
      <w:r>
        <w:t>m</w:t>
      </w:r>
      <w:r>
        <w:t>men.</w:t>
      </w:r>
    </w:p>
    <w:p w:rsidR="00F26663" w:rsidRDefault="00F26663" w:rsidP="00934821">
      <w:r>
        <w:t>Jede Überschrift der Ebenen 1 bis 3 muss ins Englische übersetzt werden. Hierzu kö</w:t>
      </w:r>
      <w:r>
        <w:t>n</w:t>
      </w:r>
      <w:r>
        <w:t>nen die in der Dokumentenvorlage definierten Formate „Überschrift_englisch_X“ verwendet we</w:t>
      </w:r>
      <w:r>
        <w:t>r</w:t>
      </w:r>
      <w:r>
        <w:t>den.</w:t>
      </w:r>
    </w:p>
    <w:p w:rsidR="005663E8" w:rsidRDefault="005663E8" w:rsidP="005663E8">
      <w:pPr>
        <w:pStyle w:val="berschrift3"/>
      </w:pPr>
      <w:bookmarkStart w:id="8" w:name="_Toc183864992"/>
      <w:r>
        <w:lastRenderedPageBreak/>
        <w:t>Beispiel für die Überschriftsebene 3</w:t>
      </w:r>
      <w:bookmarkEnd w:id="8"/>
    </w:p>
    <w:p w:rsidR="00F26663" w:rsidRPr="00F26663" w:rsidRDefault="00F26663" w:rsidP="00F26663">
      <w:pPr>
        <w:pStyle w:val="berschriftenglisch2"/>
        <w:ind w:left="709"/>
      </w:pPr>
      <w:r>
        <w:t>Example for the Heading Level 3</w:t>
      </w:r>
    </w:p>
    <w:p w:rsidR="005663E8" w:rsidRDefault="005663E8" w:rsidP="005663E8">
      <w:pPr>
        <w:pStyle w:val="berschrift4"/>
      </w:pPr>
      <w:r>
        <w:t>Beispiel für die Überschriftsebene 4</w:t>
      </w:r>
    </w:p>
    <w:p w:rsidR="005663E8" w:rsidRPr="005663E8" w:rsidRDefault="005663E8" w:rsidP="005663E8">
      <w:r>
        <w:t>Die Überschriften der vierten Ebene werden nicht im Inhaltsverzeichnis aufgeführt.</w:t>
      </w:r>
      <w:r w:rsidR="00F26663">
        <w:t xml:space="preserve"> Die Überschriftsebene 4 wird nicht ins Englische übersetzt.</w:t>
      </w:r>
    </w:p>
    <w:p w:rsidR="00934821" w:rsidRDefault="00934821" w:rsidP="00934821">
      <w:pPr>
        <w:pStyle w:val="berschrift2"/>
      </w:pPr>
      <w:bookmarkStart w:id="9" w:name="_Toc183864993"/>
      <w:r>
        <w:t>Verzeichnisse</w:t>
      </w:r>
      <w:bookmarkEnd w:id="9"/>
    </w:p>
    <w:p w:rsidR="00F26663" w:rsidRPr="00F26663" w:rsidRDefault="00F26663" w:rsidP="00F26663">
      <w:pPr>
        <w:pStyle w:val="berschriftenglisch2"/>
      </w:pPr>
      <w:r>
        <w:t>Directories</w:t>
      </w:r>
    </w:p>
    <w:p w:rsidR="00934821" w:rsidRDefault="00934821" w:rsidP="00934821">
      <w:r>
        <w:t>Eine Dissertation beginnt mit dem Inhaltsverzeichnis, an das ein Abkürzungsve</w:t>
      </w:r>
      <w:r>
        <w:t>r</w:t>
      </w:r>
      <w:r>
        <w:t>zeichnis anschließt. WZL-Dissertationen enthalten kein Abbildungs- oder Tabelle</w:t>
      </w:r>
      <w:r>
        <w:t>n</w:t>
      </w:r>
      <w:r>
        <w:t>verzeichnis.</w:t>
      </w:r>
    </w:p>
    <w:p w:rsidR="00830308" w:rsidRDefault="00830308" w:rsidP="00934821">
      <w:pPr>
        <w:pStyle w:val="berschrift2"/>
      </w:pPr>
      <w:bookmarkStart w:id="10" w:name="_Toc183864994"/>
      <w:r>
        <w:t>Textformat</w:t>
      </w:r>
      <w:bookmarkEnd w:id="10"/>
    </w:p>
    <w:p w:rsidR="005D4AF4" w:rsidRPr="005D4AF4" w:rsidRDefault="005D4AF4" w:rsidP="005D4AF4">
      <w:pPr>
        <w:pStyle w:val="berschriftenglisch2"/>
      </w:pPr>
      <w:r>
        <w:t>Text format</w:t>
      </w:r>
    </w:p>
    <w:p w:rsidR="00830308" w:rsidRDefault="00830308" w:rsidP="00830308">
      <w:pPr>
        <w:pStyle w:val="Aufzhlungszeichen"/>
      </w:pPr>
      <w:r>
        <w:t>Das Textformat dieser Vorlage darf nicht verändert werden.</w:t>
      </w:r>
    </w:p>
    <w:p w:rsidR="00830308" w:rsidRDefault="00830308" w:rsidP="00830308">
      <w:pPr>
        <w:pStyle w:val="Aufzhlungszeichen"/>
      </w:pPr>
      <w:r>
        <w:t>Textgröße: 12 pt</w:t>
      </w:r>
    </w:p>
    <w:p w:rsidR="00830308" w:rsidRPr="00EC2409" w:rsidRDefault="00830308" w:rsidP="00830308">
      <w:pPr>
        <w:pStyle w:val="Aufzhlungszeichen"/>
      </w:pPr>
      <w:r>
        <w:t xml:space="preserve">Zeilenabstand: </w:t>
      </w:r>
      <w:r w:rsidRPr="00830308">
        <w:rPr>
          <w:i/>
        </w:rPr>
        <w:t>Mehrfach 1,2</w:t>
      </w:r>
    </w:p>
    <w:p w:rsidR="00EC2409" w:rsidRDefault="00EC2409" w:rsidP="00830308">
      <w:pPr>
        <w:pStyle w:val="Aufzhlungszeichen"/>
      </w:pPr>
      <w:r w:rsidRPr="00EC2409">
        <w:t>Bildunterschriften und Tabellenüberschriften</w:t>
      </w:r>
    </w:p>
    <w:p w:rsidR="00EC2409" w:rsidRDefault="00EC2409" w:rsidP="00EC2409">
      <w:pPr>
        <w:pStyle w:val="Aufzhlungszeichen"/>
        <w:tabs>
          <w:tab w:val="clear" w:pos="360"/>
          <w:tab w:val="num" w:pos="720"/>
        </w:tabs>
        <w:ind w:left="720"/>
      </w:pPr>
      <w:r>
        <w:t>Schriftgrad:</w:t>
      </w:r>
      <w:r>
        <w:tab/>
      </w:r>
      <w:r>
        <w:tab/>
        <w:t>11pt</w:t>
      </w:r>
    </w:p>
    <w:p w:rsidR="00EC2409" w:rsidRDefault="00EC2409" w:rsidP="00EC2409">
      <w:pPr>
        <w:pStyle w:val="Aufzhlungszeichen"/>
        <w:tabs>
          <w:tab w:val="clear" w:pos="360"/>
          <w:tab w:val="num" w:pos="720"/>
        </w:tabs>
        <w:ind w:left="720"/>
      </w:pPr>
      <w:r>
        <w:t>Schriftart:</w:t>
      </w:r>
      <w:r>
        <w:tab/>
      </w:r>
      <w:r>
        <w:tab/>
      </w:r>
      <w:r w:rsidR="00E84CC0">
        <w:t>Arial</w:t>
      </w:r>
    </w:p>
    <w:p w:rsidR="00EC2409" w:rsidRPr="00EC2409" w:rsidRDefault="00EC2409" w:rsidP="00EC2409">
      <w:pPr>
        <w:pStyle w:val="Aufzhlungszeichen"/>
        <w:tabs>
          <w:tab w:val="clear" w:pos="360"/>
          <w:tab w:val="num" w:pos="720"/>
        </w:tabs>
        <w:ind w:left="720"/>
      </w:pPr>
      <w:r>
        <w:t>Schriftschnitt:</w:t>
      </w:r>
      <w:r>
        <w:tab/>
        <w:t>Standard</w:t>
      </w:r>
    </w:p>
    <w:p w:rsidR="005953FE" w:rsidRDefault="005953FE" w:rsidP="005953FE">
      <w:r>
        <w:t>Bitte nur eine Aufzählungsebene verwenden. Die Aufzählungspunkte sollten links-bündig formatiert werden. Das sieht dann z.</w:t>
      </w:r>
      <w:r w:rsidR="00505566">
        <w:t xml:space="preserve"> </w:t>
      </w:r>
      <w:r>
        <w:t>B. so aus (Formatvorlage Aufgezählt verwenden!):</w:t>
      </w:r>
    </w:p>
    <w:p w:rsidR="005953FE" w:rsidRDefault="005953FE" w:rsidP="005953FE">
      <w:pPr>
        <w:numPr>
          <w:ilvl w:val="0"/>
          <w:numId w:val="46"/>
        </w:numPr>
      </w:pPr>
      <w:r>
        <w:t>Subjekt</w:t>
      </w:r>
    </w:p>
    <w:p w:rsidR="005953FE" w:rsidRDefault="005953FE" w:rsidP="005953FE">
      <w:pPr>
        <w:numPr>
          <w:ilvl w:val="0"/>
          <w:numId w:val="46"/>
        </w:numPr>
      </w:pPr>
      <w:r>
        <w:t>Prädikat</w:t>
      </w:r>
    </w:p>
    <w:p w:rsidR="005953FE" w:rsidRDefault="005953FE" w:rsidP="005953FE">
      <w:pPr>
        <w:numPr>
          <w:ilvl w:val="0"/>
          <w:numId w:val="46"/>
        </w:numPr>
      </w:pPr>
      <w:r>
        <w:t>Objekt</w:t>
      </w:r>
    </w:p>
    <w:p w:rsidR="005953FE" w:rsidRDefault="005953FE" w:rsidP="005953FE">
      <w:r>
        <w:t xml:space="preserve">Die automatische Silbentrennung sollte aktiviert werden: Extras </w:t>
      </w:r>
      <w:r>
        <w:rPr>
          <w:noProof/>
        </w:rPr>
        <w:sym w:font="Wingdings" w:char="F0E0"/>
      </w:r>
      <w:r>
        <w:t xml:space="preserve"> Sprache </w:t>
      </w:r>
      <w:r>
        <w:rPr>
          <w:noProof/>
        </w:rPr>
        <w:sym w:font="Wingdings" w:char="F0E0"/>
      </w:r>
      <w:r>
        <w:t xml:space="preserve"> Si</w:t>
      </w:r>
      <w:r>
        <w:t>l</w:t>
      </w:r>
      <w:r>
        <w:t>bentrennung.</w:t>
      </w:r>
    </w:p>
    <w:p w:rsidR="005953FE" w:rsidRPr="00830308" w:rsidRDefault="005953FE" w:rsidP="005953FE">
      <w:pPr>
        <w:pStyle w:val="Aufzhlungszeichen"/>
        <w:numPr>
          <w:ilvl w:val="0"/>
          <w:numId w:val="0"/>
        </w:numPr>
      </w:pPr>
      <w:r>
        <w:t>Die Verwendung von Fußnoten ist normalerweise nicht zulässig</w:t>
      </w:r>
      <w:r w:rsidR="005D4AF4">
        <w:t>.</w:t>
      </w:r>
    </w:p>
    <w:p w:rsidR="00934821" w:rsidRDefault="005D4AF4" w:rsidP="00934821">
      <w:pPr>
        <w:pStyle w:val="berschrift2"/>
      </w:pPr>
      <w:r>
        <w:br w:type="page"/>
      </w:r>
      <w:bookmarkStart w:id="11" w:name="_Toc183864995"/>
      <w:r w:rsidR="00934821">
        <w:lastRenderedPageBreak/>
        <w:t>Formulierung der Texte</w:t>
      </w:r>
      <w:bookmarkEnd w:id="11"/>
    </w:p>
    <w:p w:rsidR="005D4AF4" w:rsidRPr="005D4AF4" w:rsidRDefault="005D4AF4" w:rsidP="005D4AF4">
      <w:pPr>
        <w:pStyle w:val="berschriftenglisch2"/>
      </w:pPr>
      <w:r>
        <w:t>Phrasing and Wording</w:t>
      </w:r>
    </w:p>
    <w:p w:rsidR="00934821" w:rsidRDefault="00934821" w:rsidP="00934821">
      <w:r>
        <w:t>Kurze Sätze formulieren. Mehrfach geschachtelte Nebensätze erschweren die Le</w:t>
      </w:r>
      <w:r>
        <w:t>s</w:t>
      </w:r>
      <w:r>
        <w:t>barkeit.</w:t>
      </w:r>
    </w:p>
    <w:p w:rsidR="00934821" w:rsidRDefault="00934821" w:rsidP="00934821">
      <w:r>
        <w:t>Eine gute Arbeit ist auch von Nicht-Fachleuten gut zu lesen und zu verstehen. Eine nicht nachvollziehbare Aussage wird in der Regel als falsch oder nicht bewiesen a</w:t>
      </w:r>
      <w:r>
        <w:t>n</w:t>
      </w:r>
      <w:r>
        <w:t>genommen.</w:t>
      </w:r>
    </w:p>
    <w:p w:rsidR="00934821" w:rsidRDefault="00934821" w:rsidP="00934821">
      <w:r>
        <w:t>Auf die Verwendung von Abkürzungen sollte verzichtet werden. Ausnahmen „z.</w:t>
      </w:r>
      <w:r w:rsidR="00505566">
        <w:t xml:space="preserve"> </w:t>
      </w:r>
      <w:r>
        <w:t xml:space="preserve">B.“, „etc.“ </w:t>
      </w:r>
    </w:p>
    <w:p w:rsidR="00934821" w:rsidRDefault="005F4EDA" w:rsidP="00DD0402">
      <w:pPr>
        <w:pStyle w:val="berschrift2"/>
      </w:pPr>
      <w:bookmarkStart w:id="12" w:name="_Toc183864996"/>
      <w:r>
        <w:t xml:space="preserve">Einfügen von </w:t>
      </w:r>
      <w:r w:rsidR="00934821">
        <w:t>Abbildungen</w:t>
      </w:r>
      <w:bookmarkEnd w:id="12"/>
    </w:p>
    <w:p w:rsidR="005D4AF4" w:rsidRPr="005D4AF4" w:rsidRDefault="005D4AF4" w:rsidP="005D4AF4">
      <w:pPr>
        <w:pStyle w:val="berschriftenglisch2"/>
      </w:pPr>
      <w:r>
        <w:t>Inserting Figures</w:t>
      </w:r>
    </w:p>
    <w:p w:rsidR="00934821" w:rsidRDefault="00934821" w:rsidP="00934821">
      <w:r>
        <w:t>Abbildungen sollten möglichst auf der Seite platziert werden, auf der sie auch im Text erwähnt werden. Auf jeden Fall muss die Referenz auf das Bild im Text vor der Abbildung kommen, sonst kann der Leser mit dem Bild nichts anfangen. Dabei ist die Bildnummer als Querverweis mit anzugeben (Einfügen</w:t>
      </w:r>
      <w:r w:rsidR="00DD0402">
        <w:t xml:space="preserve"> </w:t>
      </w:r>
      <w:r w:rsidR="00DD0402">
        <w:rPr>
          <w:noProof/>
        </w:rPr>
        <w:sym w:font="Wingdings" w:char="F0E0"/>
      </w:r>
      <w:r w:rsidR="00DD0402">
        <w:t xml:space="preserve"> </w:t>
      </w:r>
      <w:r>
        <w:t>Referenz</w:t>
      </w:r>
      <w:r w:rsidR="00DD0402">
        <w:t xml:space="preserve"> </w:t>
      </w:r>
      <w:r w:rsidR="00DD0402">
        <w:rPr>
          <w:noProof/>
        </w:rPr>
        <w:sym w:font="Wingdings" w:char="F0E0"/>
      </w:r>
      <w:r w:rsidR="00DD0402">
        <w:t xml:space="preserve"> </w:t>
      </w:r>
      <w:r>
        <w:t>Querve</w:t>
      </w:r>
      <w:r>
        <w:t>r</w:t>
      </w:r>
      <w:r>
        <w:t>weis). Ausnahmen bestätigen hier die Regel. Wenn unter Beachtung der obigen R</w:t>
      </w:r>
      <w:r>
        <w:t>e</w:t>
      </w:r>
      <w:r>
        <w:t>gel jedoch unter dem Bild ein größerer leerer Absatz entsteht, also die Se</w:t>
      </w:r>
      <w:r>
        <w:t>i</w:t>
      </w:r>
      <w:r>
        <w:t>te nicht bis u</w:t>
      </w:r>
      <w:r>
        <w:t>n</w:t>
      </w:r>
      <w:r>
        <w:t>ten gefüllt ist, so kann gegebenenfalls von dieser Regel abgewichen werden. Das Bild wird dann ausnahmsweise vor der Referenzierung im Text platziert, um das Se</w:t>
      </w:r>
      <w:r>
        <w:t>i</w:t>
      </w:r>
      <w:r>
        <w:t>tenlayout zu optimieren.</w:t>
      </w:r>
    </w:p>
    <w:p w:rsidR="005663E8" w:rsidRDefault="005663E8" w:rsidP="005663E8">
      <w:pPr>
        <w:pStyle w:val="Aufzhlungszeichen"/>
      </w:pPr>
      <w:r>
        <w:t>Bei Bildern ist auf ein durchgängiges Layout zu achten.</w:t>
      </w:r>
    </w:p>
    <w:p w:rsidR="005663E8" w:rsidRDefault="005663E8" w:rsidP="005663E8">
      <w:pPr>
        <w:pStyle w:val="Aufzhlungszeichen"/>
      </w:pPr>
      <w:r>
        <w:t>Bilder sollten über die ganze Arbeit hinweg einheitliche Schriftgrößen enthalten.</w:t>
      </w:r>
    </w:p>
    <w:p w:rsidR="005663E8" w:rsidRDefault="005663E8" w:rsidP="005663E8">
      <w:pPr>
        <w:pStyle w:val="Aufzhlungszeichen"/>
      </w:pPr>
      <w:r>
        <w:t>Es ist deshalb empfehlenswert, eine Bildvorlage zu erarbeiten, die die Seitena</w:t>
      </w:r>
      <w:r>
        <w:t>b</w:t>
      </w:r>
      <w:r>
        <w:t>maße des Diss-Dokuments berücksichtigt. Nur so kann verhindert werden, dass die Bilder beim Einfügen automatisch verkleinert bzw. vergrößert werden.</w:t>
      </w:r>
    </w:p>
    <w:p w:rsidR="005663E8" w:rsidRDefault="005663E8" w:rsidP="005663E8">
      <w:pPr>
        <w:pStyle w:val="Aufzhlungszeichen"/>
      </w:pPr>
      <w:r>
        <w:t xml:space="preserve">Es wird empfohlen, die Bilder mit Corel Draw </w:t>
      </w:r>
      <w:r w:rsidR="000C3638">
        <w:t xml:space="preserve">oder Power Point </w:t>
      </w:r>
      <w:r>
        <w:t>zu erstellen.</w:t>
      </w:r>
    </w:p>
    <w:p w:rsidR="00DA1681" w:rsidRDefault="00DD0402" w:rsidP="00DA1681">
      <w:r w:rsidRPr="00DD0402">
        <w:fldChar w:fldCharType="begin"/>
      </w:r>
      <w:r w:rsidRPr="00DD0402">
        <w:instrText xml:space="preserve"> REF _Ref141436534 \h </w:instrText>
      </w:r>
      <w:r w:rsidRPr="00DD0402">
        <w:instrText xml:space="preserve"> \* MERGEFORMAT </w:instrText>
      </w:r>
      <w:r w:rsidRPr="00DD0402">
        <w:fldChar w:fldCharType="separate"/>
      </w:r>
      <w:r w:rsidR="00362130" w:rsidRPr="00362130">
        <w:rPr>
          <w:bCs/>
          <w:sz w:val="22"/>
        </w:rPr>
        <w:t>Bild 2.1</w:t>
      </w:r>
      <w:r w:rsidRPr="00DD0402">
        <w:fldChar w:fldCharType="end"/>
      </w:r>
      <w:r w:rsidR="005663E8">
        <w:t xml:space="preserve"> i</w:t>
      </w:r>
      <w:r w:rsidRPr="00DD0402">
        <w:t>st</w:t>
      </w:r>
      <w:r>
        <w:t xml:space="preserve"> ein Beispiel für eine korrekt referenzierte Abbildung</w:t>
      </w:r>
      <w:r w:rsidR="00DA1681">
        <w:t>.</w:t>
      </w:r>
    </w:p>
    <w:p w:rsidR="00DA1681" w:rsidRDefault="008602A0" w:rsidP="00DA1681">
      <w:r>
        <w:rPr>
          <w:noProof/>
        </w:rPr>
        <w:drawing>
          <wp:inline distT="0" distB="0" distL="0" distR="0">
            <wp:extent cx="1665605" cy="1256030"/>
            <wp:effectExtent l="0" t="0" r="0" b="1270"/>
            <wp:docPr id="21" name="Bild 4" descr="Simulationssystem_ohne Hintergr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imulationssystem_ohne Hintergrun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65605" cy="1256030"/>
                    </a:xfrm>
                    <a:prstGeom prst="rect">
                      <a:avLst/>
                    </a:prstGeom>
                    <a:noFill/>
                  </pic:spPr>
                </pic:pic>
              </a:graphicData>
            </a:graphic>
          </wp:inline>
        </w:drawing>
      </w:r>
    </w:p>
    <w:p w:rsidR="00DA1681" w:rsidRDefault="00DD0402" w:rsidP="005D4AF4">
      <w:pPr>
        <w:pStyle w:val="Bildunterschrift"/>
      </w:pPr>
      <w:bookmarkStart w:id="13" w:name="_Ref141436534"/>
      <w:r w:rsidRPr="00DD0402">
        <w:rPr>
          <w:b/>
          <w:bCs/>
        </w:rPr>
        <w:t xml:space="preserve">Bild </w:t>
      </w:r>
      <w:r w:rsidRPr="00DD0402">
        <w:rPr>
          <w:b/>
          <w:bCs/>
        </w:rPr>
        <w:fldChar w:fldCharType="begin"/>
      </w:r>
      <w:r w:rsidRPr="00DD0402">
        <w:rPr>
          <w:b/>
          <w:bCs/>
        </w:rPr>
        <w:instrText xml:space="preserve"> STYLEREF 1 \s </w:instrText>
      </w:r>
      <w:r w:rsidRPr="00DD0402">
        <w:rPr>
          <w:b/>
          <w:bCs/>
        </w:rPr>
        <w:fldChar w:fldCharType="separate"/>
      </w:r>
      <w:r w:rsidR="00362130">
        <w:rPr>
          <w:b/>
          <w:bCs/>
          <w:noProof/>
        </w:rPr>
        <w:t>2</w:t>
      </w:r>
      <w:r w:rsidRPr="00DD0402">
        <w:rPr>
          <w:b/>
          <w:bCs/>
        </w:rPr>
        <w:fldChar w:fldCharType="end"/>
      </w:r>
      <w:r w:rsidRPr="00DD0402">
        <w:rPr>
          <w:b/>
          <w:bCs/>
        </w:rPr>
        <w:t>.</w:t>
      </w:r>
      <w:r w:rsidRPr="00DD0402">
        <w:rPr>
          <w:b/>
          <w:bCs/>
        </w:rPr>
        <w:fldChar w:fldCharType="begin"/>
      </w:r>
      <w:r w:rsidRPr="00DD0402">
        <w:rPr>
          <w:b/>
          <w:bCs/>
        </w:rPr>
        <w:instrText xml:space="preserve"> SEQ Bild \* ARABIC \s 1 </w:instrText>
      </w:r>
      <w:r w:rsidRPr="00DD0402">
        <w:rPr>
          <w:b/>
          <w:bCs/>
        </w:rPr>
        <w:fldChar w:fldCharType="separate"/>
      </w:r>
      <w:r w:rsidR="00362130">
        <w:rPr>
          <w:b/>
          <w:bCs/>
          <w:noProof/>
        </w:rPr>
        <w:t>1</w:t>
      </w:r>
      <w:r w:rsidRPr="00DD0402">
        <w:rPr>
          <w:b/>
          <w:bCs/>
        </w:rPr>
        <w:fldChar w:fldCharType="end"/>
      </w:r>
      <w:bookmarkEnd w:id="13"/>
      <w:r w:rsidR="00DA1681" w:rsidRPr="00DD0402">
        <w:rPr>
          <w:b/>
          <w:bCs/>
        </w:rPr>
        <w:t>:</w:t>
      </w:r>
      <w:r w:rsidR="00DA1681">
        <w:t xml:space="preserve"> </w:t>
      </w:r>
      <w:r w:rsidR="005D4AF4">
        <w:tab/>
      </w:r>
      <w:r w:rsidR="00DA1681">
        <w:t>Bedienoberfläche eines simulationsbasierten Pr</w:t>
      </w:r>
      <w:r w:rsidR="00DA1681">
        <w:t>o</w:t>
      </w:r>
      <w:r w:rsidR="00DA1681">
        <w:t>grammie</w:t>
      </w:r>
      <w:r w:rsidR="00731209">
        <w:t>rsystems</w:t>
      </w:r>
    </w:p>
    <w:p w:rsidR="005D4AF4" w:rsidRPr="00362130" w:rsidRDefault="005D4AF4" w:rsidP="005D4AF4">
      <w:pPr>
        <w:pStyle w:val="Bildunterschriftenglisch"/>
        <w:rPr>
          <w:lang w:val="de-DE"/>
        </w:rPr>
      </w:pPr>
      <w:r w:rsidRPr="00362130">
        <w:rPr>
          <w:lang w:val="de-DE"/>
        </w:rPr>
        <w:t>English translation of the figure title</w:t>
      </w:r>
    </w:p>
    <w:p w:rsidR="000C3638" w:rsidRDefault="000C3638" w:rsidP="000C3638">
      <w:r>
        <w:lastRenderedPageBreak/>
        <w:t>Abbildungen könne</w:t>
      </w:r>
      <w:r w:rsidR="005D4E4D">
        <w:t>n</w:t>
      </w:r>
      <w:r>
        <w:t xml:space="preserve"> auf unterschiedliche Weisen in ein Dokument eingefügt we</w:t>
      </w:r>
      <w:r>
        <w:t>r</w:t>
      </w:r>
      <w:r>
        <w:t>den:</w:t>
      </w:r>
    </w:p>
    <w:p w:rsidR="00376D14" w:rsidRDefault="000C3638" w:rsidP="0005699E">
      <w:pPr>
        <w:pStyle w:val="Aufzhlungszeichen"/>
      </w:pPr>
      <w:r>
        <w:t xml:space="preserve">Einfügen einer Grafik: Einfügen </w:t>
      </w:r>
      <w:r>
        <w:sym w:font="Wingdings" w:char="F0E0"/>
      </w:r>
      <w:r>
        <w:t xml:space="preserve"> Grafik </w:t>
      </w:r>
      <w:r>
        <w:sym w:font="Wingdings" w:char="F0E0"/>
      </w:r>
      <w:r>
        <w:t xml:space="preserve"> Aus Datei. Es gibt hier unterschiedl</w:t>
      </w:r>
      <w:r>
        <w:t>i</w:t>
      </w:r>
      <w:r>
        <w:t>che Möglichkeiten, die Grafik einzubinden</w:t>
      </w:r>
      <w:r w:rsidR="00F9532D" w:rsidRPr="0005699E">
        <w:t xml:space="preserve">: </w:t>
      </w:r>
      <w:r w:rsidR="0005699E" w:rsidRPr="0005699E">
        <w:t>„Einfügen“, „Mit Datei verk</w:t>
      </w:r>
      <w:r w:rsidR="003D33D0">
        <w:t>n</w:t>
      </w:r>
      <w:r w:rsidR="0005699E" w:rsidRPr="0005699E">
        <w:t>üpfen“ und „Einfügen und Verknüpfen“</w:t>
      </w:r>
    </w:p>
    <w:p w:rsidR="0066022F" w:rsidRDefault="0066022F" w:rsidP="00F9532D">
      <w:pPr>
        <w:pStyle w:val="Aufzhlungszeichen"/>
      </w:pPr>
      <w:r>
        <w:t xml:space="preserve">Inhalte aus dem Arbeitsspeicher einfügen: Bearbeiten </w:t>
      </w:r>
      <w:r>
        <w:rPr>
          <w:noProof/>
        </w:rPr>
        <w:sym w:font="Wingdings" w:char="F0E0"/>
      </w:r>
      <w:r>
        <w:t xml:space="preserve"> Inhalte einfügen </w:t>
      </w:r>
      <w:r>
        <w:rPr>
          <w:noProof/>
        </w:rPr>
        <w:sym w:font="Wingdings" w:char="F0E0"/>
      </w:r>
      <w:r>
        <w:rPr>
          <w:noProof/>
        </w:rPr>
        <w:t xml:space="preserve"> Format aussuchen.</w:t>
      </w:r>
    </w:p>
    <w:p w:rsidR="005D4AF4" w:rsidRPr="000C3638" w:rsidRDefault="005D4AF4" w:rsidP="005D4AF4">
      <w:pPr>
        <w:rPr>
          <w:noProof/>
        </w:rPr>
      </w:pPr>
      <w:r>
        <w:rPr>
          <w:noProof/>
        </w:rPr>
        <w:t>Die Bildunterschriften werden ins Englische übersetzt. Hierzu kann die Format</w:t>
      </w:r>
      <w:r>
        <w:rPr>
          <w:noProof/>
        </w:rPr>
        <w:softHyphen/>
        <w:t>vorlage „Bildunterschrift_englisch“ verwendet werden.</w:t>
      </w:r>
    </w:p>
    <w:p w:rsidR="00A70A1E" w:rsidRDefault="00021B3E" w:rsidP="00A70A1E">
      <w:pPr>
        <w:pStyle w:val="berschrift2"/>
      </w:pPr>
      <w:bookmarkStart w:id="14" w:name="_Toc183864997"/>
      <w:r>
        <w:t xml:space="preserve">Verwenden von </w:t>
      </w:r>
      <w:r w:rsidR="00A70A1E">
        <w:t>Tabellen</w:t>
      </w:r>
      <w:bookmarkEnd w:id="14"/>
    </w:p>
    <w:p w:rsidR="005D4AF4" w:rsidRPr="005D4AF4" w:rsidRDefault="005D4AF4" w:rsidP="005D4AF4">
      <w:pPr>
        <w:pStyle w:val="berschriftenglisch2"/>
      </w:pPr>
      <w:r>
        <w:t>Using Tables</w:t>
      </w:r>
    </w:p>
    <w:p w:rsidR="005A05D6" w:rsidRDefault="005A05D6" w:rsidP="005A05D6">
      <w:r>
        <w:t>Tabellen sollten ebenfalls auf der glei</w:t>
      </w:r>
      <w:r w:rsidR="00D60A22">
        <w:t>chen Seite erscheinen, auf der s</w:t>
      </w:r>
      <w:r>
        <w:t>ie erwähnt werden. Der Verweis wird wie bei Abbildungen eingefügt. Die Tabellenbeschriftung wird oberhalb der Tabelle eingefügt. Dabei ist darauf zu achten, dass die Beschri</w:t>
      </w:r>
      <w:r>
        <w:t>f</w:t>
      </w:r>
      <w:r>
        <w:t>tung und die Tabelle auf der gleichen Seite erscheinen. Tabellen, die über eine Seite hinausgehen, sollten getrennt werden und als einzelne eigenständige Tabellen im D</w:t>
      </w:r>
      <w:r>
        <w:t>o</w:t>
      </w:r>
      <w:r>
        <w:t>kument verankert werden.</w:t>
      </w:r>
    </w:p>
    <w:p w:rsidR="005A05D6" w:rsidRDefault="005A05D6" w:rsidP="005A05D6">
      <w:pPr>
        <w:pStyle w:val="Bildunterschrift"/>
      </w:pPr>
      <w:r w:rsidRPr="005A05D6">
        <w:rPr>
          <w:b/>
        </w:rPr>
        <w:t xml:space="preserve">Tabelle </w:t>
      </w:r>
      <w:r w:rsidRPr="005A05D6">
        <w:rPr>
          <w:b/>
        </w:rPr>
        <w:fldChar w:fldCharType="begin"/>
      </w:r>
      <w:r w:rsidRPr="005A05D6">
        <w:rPr>
          <w:b/>
        </w:rPr>
        <w:instrText xml:space="preserve"> STYLEREF 1 \s </w:instrText>
      </w:r>
      <w:r w:rsidRPr="005A05D6">
        <w:rPr>
          <w:b/>
        </w:rPr>
        <w:fldChar w:fldCharType="separate"/>
      </w:r>
      <w:r w:rsidR="00362130">
        <w:rPr>
          <w:b/>
          <w:noProof/>
        </w:rPr>
        <w:t>2</w:t>
      </w:r>
      <w:r w:rsidRPr="005A05D6">
        <w:rPr>
          <w:b/>
        </w:rPr>
        <w:fldChar w:fldCharType="end"/>
      </w:r>
      <w:r w:rsidRPr="005A05D6">
        <w:rPr>
          <w:b/>
        </w:rPr>
        <w:t>.</w:t>
      </w:r>
      <w:r w:rsidRPr="005A05D6">
        <w:rPr>
          <w:b/>
        </w:rPr>
        <w:fldChar w:fldCharType="begin"/>
      </w:r>
      <w:r w:rsidRPr="005A05D6">
        <w:rPr>
          <w:b/>
        </w:rPr>
        <w:instrText xml:space="preserve"> SEQ Tabelle \* ARABIC \s 1 </w:instrText>
      </w:r>
      <w:r w:rsidRPr="005A05D6">
        <w:rPr>
          <w:b/>
        </w:rPr>
        <w:fldChar w:fldCharType="separate"/>
      </w:r>
      <w:r w:rsidR="00362130">
        <w:rPr>
          <w:b/>
          <w:noProof/>
        </w:rPr>
        <w:t>1</w:t>
      </w:r>
      <w:r w:rsidRPr="005A05D6">
        <w:rPr>
          <w:b/>
        </w:rPr>
        <w:fldChar w:fldCharType="end"/>
      </w:r>
      <w:r w:rsidRPr="005A05D6">
        <w:rPr>
          <w:b/>
        </w:rPr>
        <w:t>:</w:t>
      </w:r>
      <w:r>
        <w:t xml:space="preserve"> </w:t>
      </w:r>
      <w:r w:rsidR="005D4AF4">
        <w:tab/>
      </w:r>
      <w:r w:rsidRPr="005A05D6">
        <w:t>Diese ist eine Standardtabelle [Quelle]</w:t>
      </w:r>
    </w:p>
    <w:p w:rsidR="005D4AF4" w:rsidRPr="005D4AF4" w:rsidRDefault="005D4AF4" w:rsidP="005D4AF4">
      <w:pPr>
        <w:pStyle w:val="Bildunterschriftenglisch"/>
      </w:pPr>
      <w:r w:rsidRPr="00362130">
        <w:rPr>
          <w:lang w:val="de-DE"/>
        </w:rPr>
        <w:tab/>
      </w:r>
      <w:r>
        <w:t>This is an English table heading</w:t>
      </w:r>
    </w:p>
    <w:tbl>
      <w:tblPr>
        <w:tblStyle w:val="TabellenformatWZL"/>
        <w:tblW w:w="0" w:type="auto"/>
        <w:tblInd w:w="108" w:type="dxa"/>
        <w:tblLook w:val="0000" w:firstRow="0" w:lastRow="0" w:firstColumn="0" w:lastColumn="0" w:noHBand="0" w:noVBand="0"/>
      </w:tblPr>
      <w:tblGrid>
        <w:gridCol w:w="2123"/>
        <w:gridCol w:w="2232"/>
        <w:gridCol w:w="2232"/>
        <w:gridCol w:w="2232"/>
      </w:tblGrid>
      <w:tr w:rsidR="005A05D6" w:rsidRPr="00362130" w:rsidTr="0041073B">
        <w:tc>
          <w:tcPr>
            <w:tcW w:w="2123" w:type="dxa"/>
          </w:tcPr>
          <w:p w:rsidR="005A05D6" w:rsidRPr="00362130" w:rsidRDefault="005A05D6" w:rsidP="0041073B">
            <w:pPr>
              <w:rPr>
                <w:lang w:val="en-US"/>
              </w:rPr>
            </w:pPr>
          </w:p>
        </w:tc>
        <w:tc>
          <w:tcPr>
            <w:tcW w:w="2232" w:type="dxa"/>
          </w:tcPr>
          <w:p w:rsidR="005A05D6" w:rsidRPr="00362130" w:rsidRDefault="005A05D6" w:rsidP="0041073B">
            <w:pPr>
              <w:rPr>
                <w:lang w:val="en-US"/>
              </w:rPr>
            </w:pPr>
          </w:p>
        </w:tc>
        <w:tc>
          <w:tcPr>
            <w:tcW w:w="2232" w:type="dxa"/>
          </w:tcPr>
          <w:p w:rsidR="005A05D6" w:rsidRPr="00362130" w:rsidRDefault="005A05D6" w:rsidP="0041073B">
            <w:pPr>
              <w:rPr>
                <w:lang w:val="en-US"/>
              </w:rPr>
            </w:pPr>
          </w:p>
        </w:tc>
        <w:tc>
          <w:tcPr>
            <w:tcW w:w="2232" w:type="dxa"/>
          </w:tcPr>
          <w:p w:rsidR="005A05D6" w:rsidRPr="00362130" w:rsidRDefault="005A05D6" w:rsidP="0041073B">
            <w:pPr>
              <w:rPr>
                <w:lang w:val="en-US"/>
              </w:rPr>
            </w:pPr>
          </w:p>
        </w:tc>
      </w:tr>
      <w:tr w:rsidR="005A05D6" w:rsidRPr="00362130" w:rsidTr="0041073B">
        <w:tc>
          <w:tcPr>
            <w:tcW w:w="2123" w:type="dxa"/>
          </w:tcPr>
          <w:p w:rsidR="005A05D6" w:rsidRPr="00362130" w:rsidRDefault="005A05D6" w:rsidP="0041073B">
            <w:pPr>
              <w:rPr>
                <w:lang w:val="en-US"/>
              </w:rPr>
            </w:pPr>
          </w:p>
        </w:tc>
        <w:tc>
          <w:tcPr>
            <w:tcW w:w="2232" w:type="dxa"/>
          </w:tcPr>
          <w:p w:rsidR="005A05D6" w:rsidRPr="00362130" w:rsidRDefault="005A05D6" w:rsidP="0041073B">
            <w:pPr>
              <w:rPr>
                <w:lang w:val="en-US"/>
              </w:rPr>
            </w:pPr>
          </w:p>
        </w:tc>
        <w:tc>
          <w:tcPr>
            <w:tcW w:w="2232" w:type="dxa"/>
          </w:tcPr>
          <w:p w:rsidR="005A05D6" w:rsidRPr="00362130" w:rsidRDefault="005A05D6" w:rsidP="0041073B">
            <w:pPr>
              <w:rPr>
                <w:lang w:val="en-US"/>
              </w:rPr>
            </w:pPr>
          </w:p>
        </w:tc>
        <w:tc>
          <w:tcPr>
            <w:tcW w:w="2232" w:type="dxa"/>
          </w:tcPr>
          <w:p w:rsidR="005A05D6" w:rsidRPr="00362130" w:rsidRDefault="005A05D6" w:rsidP="0041073B">
            <w:pPr>
              <w:rPr>
                <w:lang w:val="en-US"/>
              </w:rPr>
            </w:pPr>
          </w:p>
        </w:tc>
      </w:tr>
      <w:tr w:rsidR="005A05D6" w:rsidRPr="00362130" w:rsidTr="0041073B">
        <w:tc>
          <w:tcPr>
            <w:tcW w:w="2123" w:type="dxa"/>
          </w:tcPr>
          <w:p w:rsidR="005A05D6" w:rsidRPr="00362130" w:rsidRDefault="005A05D6" w:rsidP="0041073B">
            <w:pPr>
              <w:rPr>
                <w:lang w:val="en-US"/>
              </w:rPr>
            </w:pPr>
          </w:p>
        </w:tc>
        <w:tc>
          <w:tcPr>
            <w:tcW w:w="2232" w:type="dxa"/>
          </w:tcPr>
          <w:p w:rsidR="005A05D6" w:rsidRPr="00362130" w:rsidRDefault="005A05D6" w:rsidP="0041073B">
            <w:pPr>
              <w:rPr>
                <w:lang w:val="en-US"/>
              </w:rPr>
            </w:pPr>
          </w:p>
        </w:tc>
        <w:tc>
          <w:tcPr>
            <w:tcW w:w="2232" w:type="dxa"/>
          </w:tcPr>
          <w:p w:rsidR="005A05D6" w:rsidRPr="00362130" w:rsidRDefault="005A05D6" w:rsidP="0041073B">
            <w:pPr>
              <w:rPr>
                <w:lang w:val="en-US"/>
              </w:rPr>
            </w:pPr>
          </w:p>
        </w:tc>
        <w:tc>
          <w:tcPr>
            <w:tcW w:w="2232" w:type="dxa"/>
          </w:tcPr>
          <w:p w:rsidR="005A05D6" w:rsidRPr="00362130" w:rsidRDefault="005A05D6" w:rsidP="0041073B">
            <w:pPr>
              <w:rPr>
                <w:lang w:val="en-US"/>
              </w:rPr>
            </w:pPr>
          </w:p>
        </w:tc>
      </w:tr>
      <w:tr w:rsidR="005A05D6" w:rsidRPr="00362130" w:rsidTr="0041073B">
        <w:tc>
          <w:tcPr>
            <w:tcW w:w="2123" w:type="dxa"/>
          </w:tcPr>
          <w:p w:rsidR="005A05D6" w:rsidRPr="00362130" w:rsidRDefault="005A05D6" w:rsidP="0041073B">
            <w:pPr>
              <w:rPr>
                <w:lang w:val="en-US"/>
              </w:rPr>
            </w:pPr>
          </w:p>
        </w:tc>
        <w:tc>
          <w:tcPr>
            <w:tcW w:w="2232" w:type="dxa"/>
          </w:tcPr>
          <w:p w:rsidR="005A05D6" w:rsidRPr="00362130" w:rsidRDefault="005A05D6" w:rsidP="0041073B">
            <w:pPr>
              <w:rPr>
                <w:lang w:val="en-US"/>
              </w:rPr>
            </w:pPr>
          </w:p>
        </w:tc>
        <w:tc>
          <w:tcPr>
            <w:tcW w:w="2232" w:type="dxa"/>
          </w:tcPr>
          <w:p w:rsidR="005A05D6" w:rsidRPr="00362130" w:rsidRDefault="005A05D6" w:rsidP="0041073B">
            <w:pPr>
              <w:rPr>
                <w:lang w:val="en-US"/>
              </w:rPr>
            </w:pPr>
          </w:p>
        </w:tc>
        <w:tc>
          <w:tcPr>
            <w:tcW w:w="2232" w:type="dxa"/>
          </w:tcPr>
          <w:p w:rsidR="005A05D6" w:rsidRPr="00362130" w:rsidRDefault="005A05D6" w:rsidP="0041073B">
            <w:pPr>
              <w:rPr>
                <w:lang w:val="en-US"/>
              </w:rPr>
            </w:pPr>
          </w:p>
        </w:tc>
      </w:tr>
    </w:tbl>
    <w:p w:rsidR="005A05D6" w:rsidRPr="00362130" w:rsidRDefault="005A05D6" w:rsidP="00DA1681">
      <w:pPr>
        <w:rPr>
          <w:lang w:val="en-US"/>
        </w:rPr>
      </w:pPr>
    </w:p>
    <w:p w:rsidR="005A05D6" w:rsidRPr="005A05D6" w:rsidRDefault="005A05D6" w:rsidP="00DA1681">
      <w:r w:rsidRPr="005A05D6">
        <w:t>Handelt es sich bei der Tabelle um eine Matrixdarstellung, sollte auf folgende Da</w:t>
      </w:r>
      <w:r w:rsidRPr="005A05D6">
        <w:t>r</w:t>
      </w:r>
      <w:r w:rsidRPr="005A05D6">
        <w:t>stellung zurückgegriffen werden. Bei der Schattierung von Zeilen, Spalten oder Ze</w:t>
      </w:r>
      <w:r w:rsidRPr="005A05D6">
        <w:t>l</w:t>
      </w:r>
      <w:r w:rsidRPr="005A05D6">
        <w:t>len sollte mindestens 20</w:t>
      </w:r>
      <w:r w:rsidR="00F811D1">
        <w:t> </w:t>
      </w:r>
      <w:r w:rsidRPr="005A05D6">
        <w:t>% grau verwendet werden, da ansonsten die Grautöne im Ausdruck nicht korrekt wieder gegeben werden.</w:t>
      </w:r>
    </w:p>
    <w:p w:rsidR="005A05D6" w:rsidRDefault="005A05D6" w:rsidP="005A05D6">
      <w:pPr>
        <w:pStyle w:val="Bildunterschrift"/>
      </w:pPr>
      <w:r w:rsidRPr="005A05D6">
        <w:rPr>
          <w:b/>
        </w:rPr>
        <w:t xml:space="preserve">Tabelle </w:t>
      </w:r>
      <w:r w:rsidRPr="005A05D6">
        <w:rPr>
          <w:b/>
        </w:rPr>
        <w:fldChar w:fldCharType="begin"/>
      </w:r>
      <w:r w:rsidRPr="005A05D6">
        <w:rPr>
          <w:b/>
        </w:rPr>
        <w:instrText xml:space="preserve"> STYLEREF 1 \s </w:instrText>
      </w:r>
      <w:r w:rsidRPr="005A05D6">
        <w:rPr>
          <w:b/>
        </w:rPr>
        <w:fldChar w:fldCharType="separate"/>
      </w:r>
      <w:r w:rsidR="00362130">
        <w:rPr>
          <w:b/>
          <w:noProof/>
        </w:rPr>
        <w:t>2</w:t>
      </w:r>
      <w:r w:rsidRPr="005A05D6">
        <w:rPr>
          <w:b/>
        </w:rPr>
        <w:fldChar w:fldCharType="end"/>
      </w:r>
      <w:r w:rsidRPr="005A05D6">
        <w:rPr>
          <w:b/>
        </w:rPr>
        <w:t>.</w:t>
      </w:r>
      <w:r w:rsidRPr="005A05D6">
        <w:rPr>
          <w:b/>
        </w:rPr>
        <w:fldChar w:fldCharType="begin"/>
      </w:r>
      <w:r w:rsidRPr="005A05D6">
        <w:rPr>
          <w:b/>
        </w:rPr>
        <w:instrText xml:space="preserve"> SEQ Tabelle \* ARABIC \s 1 </w:instrText>
      </w:r>
      <w:r w:rsidRPr="005A05D6">
        <w:rPr>
          <w:b/>
        </w:rPr>
        <w:fldChar w:fldCharType="separate"/>
      </w:r>
      <w:r w:rsidR="00362130">
        <w:rPr>
          <w:b/>
          <w:noProof/>
        </w:rPr>
        <w:t>2</w:t>
      </w:r>
      <w:r w:rsidRPr="005A05D6">
        <w:rPr>
          <w:b/>
        </w:rPr>
        <w:fldChar w:fldCharType="end"/>
      </w:r>
      <w:r w:rsidRPr="005A05D6">
        <w:rPr>
          <w:b/>
        </w:rPr>
        <w:t>:</w:t>
      </w:r>
      <w:r>
        <w:t xml:space="preserve"> </w:t>
      </w:r>
      <w:r w:rsidR="005D4AF4">
        <w:tab/>
      </w:r>
      <w:r>
        <w:t>Matrixdarstellung</w:t>
      </w:r>
    </w:p>
    <w:p w:rsidR="005D4AF4" w:rsidRPr="005D4AF4" w:rsidRDefault="005D4AF4" w:rsidP="005D4AF4">
      <w:pPr>
        <w:pStyle w:val="Bildunterschriftenglisch"/>
      </w:pPr>
      <w:r>
        <w:tab/>
        <w:t>Matrix-style table</w:t>
      </w:r>
    </w:p>
    <w:tbl>
      <w:tblPr>
        <w:tblStyle w:val="MatrixformatWZL"/>
        <w:tblW w:w="0" w:type="auto"/>
        <w:tblInd w:w="108" w:type="dxa"/>
        <w:tblLook w:val="0080" w:firstRow="0" w:lastRow="0" w:firstColumn="1" w:lastColumn="0" w:noHBand="0" w:noVBand="0"/>
      </w:tblPr>
      <w:tblGrid>
        <w:gridCol w:w="2867"/>
        <w:gridCol w:w="2976"/>
        <w:gridCol w:w="2976"/>
      </w:tblGrid>
      <w:tr w:rsidR="005A05D6" w:rsidTr="0041073B">
        <w:tc>
          <w:tcPr>
            <w:cnfStyle w:val="001000000000" w:firstRow="0" w:lastRow="0" w:firstColumn="1" w:lastColumn="0" w:oddVBand="0" w:evenVBand="0" w:oddHBand="0" w:evenHBand="0" w:firstRowFirstColumn="0" w:firstRowLastColumn="0" w:lastRowFirstColumn="0" w:lastRowLastColumn="0"/>
            <w:tcW w:w="2867" w:type="dxa"/>
          </w:tcPr>
          <w:p w:rsidR="005A05D6" w:rsidRDefault="005A05D6" w:rsidP="0041073B"/>
        </w:tc>
        <w:tc>
          <w:tcPr>
            <w:tcW w:w="2976" w:type="dxa"/>
          </w:tcPr>
          <w:p w:rsidR="005A05D6" w:rsidRDefault="005A05D6" w:rsidP="0041073B">
            <w:pPr>
              <w:cnfStyle w:val="000000000000" w:firstRow="0" w:lastRow="0" w:firstColumn="0" w:lastColumn="0" w:oddVBand="0" w:evenVBand="0" w:oddHBand="0" w:evenHBand="0" w:firstRowFirstColumn="0" w:firstRowLastColumn="0" w:lastRowFirstColumn="0" w:lastRowLastColumn="0"/>
            </w:pPr>
            <w:r>
              <w:t>Systems 1</w:t>
            </w:r>
          </w:p>
        </w:tc>
        <w:tc>
          <w:tcPr>
            <w:tcW w:w="2976" w:type="dxa"/>
          </w:tcPr>
          <w:p w:rsidR="005A05D6" w:rsidRDefault="005A05D6" w:rsidP="0041073B">
            <w:pPr>
              <w:cnfStyle w:val="000000000000" w:firstRow="0" w:lastRow="0" w:firstColumn="0" w:lastColumn="0" w:oddVBand="0" w:evenVBand="0" w:oddHBand="0" w:evenHBand="0" w:firstRowFirstColumn="0" w:firstRowLastColumn="0" w:lastRowFirstColumn="0" w:lastRowLastColumn="0"/>
            </w:pPr>
            <w:r>
              <w:t>Systems 2</w:t>
            </w:r>
          </w:p>
        </w:tc>
      </w:tr>
      <w:tr w:rsidR="005A05D6" w:rsidTr="0041073B">
        <w:tc>
          <w:tcPr>
            <w:cnfStyle w:val="001000000000" w:firstRow="0" w:lastRow="0" w:firstColumn="1" w:lastColumn="0" w:oddVBand="0" w:evenVBand="0" w:oddHBand="0" w:evenHBand="0" w:firstRowFirstColumn="0" w:firstRowLastColumn="0" w:lastRowFirstColumn="0" w:lastRowLastColumn="0"/>
            <w:tcW w:w="2867" w:type="dxa"/>
          </w:tcPr>
          <w:p w:rsidR="005A05D6" w:rsidRDefault="005A05D6" w:rsidP="0041073B">
            <w:r>
              <w:t>Vorteile</w:t>
            </w:r>
          </w:p>
        </w:tc>
        <w:tc>
          <w:tcPr>
            <w:tcW w:w="2976" w:type="dxa"/>
          </w:tcPr>
          <w:p w:rsidR="005A05D6" w:rsidRDefault="005A05D6" w:rsidP="0041073B">
            <w:pPr>
              <w:cnfStyle w:val="000000000000" w:firstRow="0" w:lastRow="0" w:firstColumn="0" w:lastColumn="0" w:oddVBand="0" w:evenVBand="0" w:oddHBand="0" w:evenHBand="0" w:firstRowFirstColumn="0" w:firstRowLastColumn="0" w:lastRowFirstColumn="0" w:lastRowLastColumn="0"/>
            </w:pPr>
            <w:r>
              <w:t>xnb</w:t>
            </w:r>
          </w:p>
        </w:tc>
        <w:tc>
          <w:tcPr>
            <w:tcW w:w="2976" w:type="dxa"/>
          </w:tcPr>
          <w:p w:rsidR="005A05D6" w:rsidRDefault="005A05D6" w:rsidP="0041073B">
            <w:pPr>
              <w:cnfStyle w:val="000000000000" w:firstRow="0" w:lastRow="0" w:firstColumn="0" w:lastColumn="0" w:oddVBand="0" w:evenVBand="0" w:oddHBand="0" w:evenHBand="0" w:firstRowFirstColumn="0" w:firstRowLastColumn="0" w:lastRowFirstColumn="0" w:lastRowLastColumn="0"/>
            </w:pPr>
          </w:p>
        </w:tc>
      </w:tr>
      <w:tr w:rsidR="005A05D6" w:rsidTr="0041073B">
        <w:tc>
          <w:tcPr>
            <w:cnfStyle w:val="001000000000" w:firstRow="0" w:lastRow="0" w:firstColumn="1" w:lastColumn="0" w:oddVBand="0" w:evenVBand="0" w:oddHBand="0" w:evenHBand="0" w:firstRowFirstColumn="0" w:firstRowLastColumn="0" w:lastRowFirstColumn="0" w:lastRowLastColumn="0"/>
            <w:tcW w:w="2867" w:type="dxa"/>
          </w:tcPr>
          <w:p w:rsidR="005A05D6" w:rsidRDefault="005A05D6" w:rsidP="0041073B">
            <w:r>
              <w:t>Nachteile</w:t>
            </w:r>
          </w:p>
        </w:tc>
        <w:tc>
          <w:tcPr>
            <w:tcW w:w="2976" w:type="dxa"/>
          </w:tcPr>
          <w:p w:rsidR="005A05D6" w:rsidRDefault="005A05D6" w:rsidP="0041073B">
            <w:pPr>
              <w:cnfStyle w:val="000000000000" w:firstRow="0" w:lastRow="0" w:firstColumn="0" w:lastColumn="0" w:oddVBand="0" w:evenVBand="0" w:oddHBand="0" w:evenHBand="0" w:firstRowFirstColumn="0" w:firstRowLastColumn="0" w:lastRowFirstColumn="0" w:lastRowLastColumn="0"/>
            </w:pPr>
          </w:p>
        </w:tc>
        <w:tc>
          <w:tcPr>
            <w:tcW w:w="2976" w:type="dxa"/>
          </w:tcPr>
          <w:p w:rsidR="005A05D6" w:rsidRDefault="005A05D6" w:rsidP="0041073B">
            <w:pPr>
              <w:cnfStyle w:val="000000000000" w:firstRow="0" w:lastRow="0" w:firstColumn="0" w:lastColumn="0" w:oddVBand="0" w:evenVBand="0" w:oddHBand="0" w:evenHBand="0" w:firstRowFirstColumn="0" w:firstRowLastColumn="0" w:lastRowFirstColumn="0" w:lastRowLastColumn="0"/>
            </w:pPr>
          </w:p>
        </w:tc>
      </w:tr>
    </w:tbl>
    <w:p w:rsidR="005A05D6" w:rsidRDefault="005A05D6" w:rsidP="00DA1681"/>
    <w:p w:rsidR="005A05D6" w:rsidRDefault="005A05D6" w:rsidP="005A05D6">
      <w:pPr>
        <w:pStyle w:val="berschrift2"/>
      </w:pPr>
      <w:bookmarkStart w:id="15" w:name="_Toc183864998"/>
      <w:r>
        <w:lastRenderedPageBreak/>
        <w:t>Einfügen von Formeln</w:t>
      </w:r>
      <w:bookmarkEnd w:id="15"/>
    </w:p>
    <w:p w:rsidR="000E2AFF" w:rsidRPr="000E2AFF" w:rsidRDefault="000E2AFF" w:rsidP="000E2AFF">
      <w:pPr>
        <w:pStyle w:val="berschriftenglisch2"/>
      </w:pPr>
      <w:r>
        <w:t>Inserting Mathematical Formulas</w:t>
      </w:r>
    </w:p>
    <w:p w:rsidR="005A05D6" w:rsidRDefault="005A05D6" w:rsidP="005A05D6">
      <w:r>
        <w:t>Wie für Tabellen und Bilder gilt auch für Formeln, dass möglichst auf der gle</w:t>
      </w:r>
      <w:r>
        <w:t>i</w:t>
      </w:r>
      <w:r>
        <w:t xml:space="preserve">chen Seite </w:t>
      </w:r>
      <w:r w:rsidR="00AB1DA3">
        <w:t>dar</w:t>
      </w:r>
      <w:r>
        <w:t xml:space="preserve">auf </w:t>
      </w:r>
      <w:r w:rsidR="00AB1DA3">
        <w:t>Bezug genommen</w:t>
      </w:r>
      <w:r>
        <w:t xml:space="preserve"> wird.</w:t>
      </w:r>
    </w:p>
    <w:p w:rsidR="00DA1681" w:rsidRDefault="00DA1681" w:rsidP="003C3C0C">
      <w:pPr>
        <w:pStyle w:val="FormatvorlageFormel"/>
      </w:pPr>
      <w:r w:rsidRPr="00CE0F87">
        <w:rPr>
          <w:position w:val="-16"/>
        </w:rPr>
        <w:object w:dxaOrig="142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1.05pt;height:22.45pt" o:ole="">
            <v:imagedata r:id="rId19" o:title=""/>
          </v:shape>
          <o:OLEObject Type="Embed" ProgID="Equation.3" ShapeID="_x0000_i1026" DrawAspect="Content" ObjectID="_1426501552" r:id="rId20"/>
        </w:object>
      </w:r>
      <w:r w:rsidR="003C3C0C">
        <w:tab/>
      </w:r>
      <w:r>
        <w:t xml:space="preserve">mit </w:t>
      </w:r>
      <w:r w:rsidRPr="00CE0F87">
        <w:rPr>
          <w:position w:val="-50"/>
        </w:rPr>
        <w:object w:dxaOrig="999" w:dyaOrig="1120">
          <v:shape id="_x0000_i1027" type="#_x0000_t75" style="width:49.55pt;height:56.1pt" o:ole="">
            <v:imagedata r:id="rId21" o:title=""/>
          </v:shape>
          <o:OLEObject Type="Embed" ProgID="Equation.3" ShapeID="_x0000_i1027" DrawAspect="Content" ObjectID="_1426501553" r:id="rId22"/>
        </w:object>
      </w:r>
      <w:r w:rsidR="003C3C0C">
        <w:tab/>
      </w:r>
      <w:r>
        <w:t>(</w:t>
      </w:r>
      <w:bookmarkStart w:id="16" w:name="Formel_Orientierung"/>
      <w:r>
        <w:fldChar w:fldCharType="begin"/>
      </w:r>
      <w:r>
        <w:instrText xml:space="preserve"> STYLEREF 1 \s </w:instrText>
      </w:r>
      <w:r>
        <w:fldChar w:fldCharType="separate"/>
      </w:r>
      <w:r w:rsidR="00362130">
        <w:rPr>
          <w:noProof/>
        </w:rPr>
        <w:t>2</w:t>
      </w:r>
      <w:r>
        <w:fldChar w:fldCharType="end"/>
      </w:r>
      <w:r>
        <w:t>.</w:t>
      </w:r>
      <w:r>
        <w:fldChar w:fldCharType="begin"/>
      </w:r>
      <w:r>
        <w:instrText xml:space="preserve"> SEQ Formel \* ARABIC \s 1 </w:instrText>
      </w:r>
      <w:r>
        <w:fldChar w:fldCharType="separate"/>
      </w:r>
      <w:r w:rsidR="00362130">
        <w:rPr>
          <w:noProof/>
        </w:rPr>
        <w:t>1</w:t>
      </w:r>
      <w:r>
        <w:fldChar w:fldCharType="end"/>
      </w:r>
      <w:bookmarkEnd w:id="16"/>
      <w:r>
        <w:t>)</w:t>
      </w:r>
    </w:p>
    <w:p w:rsidR="0041073B" w:rsidRDefault="0041073B" w:rsidP="0041073B">
      <w:r>
        <w:t xml:space="preserve">Die Nummerierungen werden über Einfügen </w:t>
      </w:r>
      <w:r>
        <w:rPr>
          <w:noProof/>
        </w:rPr>
        <w:sym w:font="Wingdings" w:char="F0E0"/>
      </w:r>
      <w:r>
        <w:t xml:space="preserve"> Referenz </w:t>
      </w:r>
      <w:r>
        <w:rPr>
          <w:noProof/>
        </w:rPr>
        <w:sym w:font="Wingdings" w:char="F0E0"/>
      </w:r>
      <w:r>
        <w:t xml:space="preserve"> Beschriftung </w:t>
      </w:r>
      <w:r>
        <w:rPr>
          <w:noProof/>
        </w:rPr>
        <w:sym w:font="Wingdings" w:char="F0E0"/>
      </w:r>
      <w:r>
        <w:t xml:space="preserve"> Formel erzeugt (s.</w:t>
      </w:r>
      <w:r w:rsidR="00505566">
        <w:t xml:space="preserve"> </w:t>
      </w:r>
      <w:r>
        <w:t>o.). Dabei muss darauf geachtet werden, dass die Bezeichnung nicht in der Beschriftung verwendet wird (entsprechende Checkbox deaktivieren). Um den Bezug auf die Gleichung herstellen zu können, ohne das</w:t>
      </w:r>
      <w:r w:rsidR="00406162">
        <w:t>s</w:t>
      </w:r>
      <w:r>
        <w:t xml:space="preserve"> Word die ganze Formel zitiert</w:t>
      </w:r>
      <w:r w:rsidR="000306CD">
        <w:t xml:space="preserve">, muss das Feldergebnis (hier: </w:t>
      </w:r>
      <w:r w:rsidR="00D265FD">
        <w:t>2</w:t>
      </w:r>
      <w:r>
        <w:t>.1) als Textmarke definiert werden. Die Ref</w:t>
      </w:r>
      <w:r>
        <w:t>e</w:t>
      </w:r>
      <w:r>
        <w:t>renz verweist dann auf die Tex</w:t>
      </w:r>
      <w:r>
        <w:t>t</w:t>
      </w:r>
      <w:r>
        <w:t>marke, nicht auf die Formel selbst.</w:t>
      </w:r>
    </w:p>
    <w:p w:rsidR="0041073B" w:rsidRDefault="0041073B" w:rsidP="0041073B">
      <w:r>
        <w:t xml:space="preserve">Textmarke erstellen: Nummerierung markieren, Einfügen </w:t>
      </w:r>
      <w:r>
        <w:rPr>
          <w:noProof/>
        </w:rPr>
        <w:sym w:font="Wingdings" w:char="F0E0"/>
      </w:r>
      <w:r>
        <w:t xml:space="preserve"> Textmarke </w:t>
      </w:r>
      <w:r>
        <w:rPr>
          <w:noProof/>
        </w:rPr>
        <w:sym w:font="Wingdings" w:char="F0E0"/>
      </w:r>
      <w:r>
        <w:t xml:space="preserve"> “Fo</w:t>
      </w:r>
      <w:r>
        <w:t>r</w:t>
      </w:r>
      <w:r>
        <w:t>mel_Orientierung“</w:t>
      </w:r>
    </w:p>
    <w:p w:rsidR="0041073B" w:rsidRDefault="0041073B" w:rsidP="0041073B">
      <w:r>
        <w:t xml:space="preserve">Referenzieren: Einfügen </w:t>
      </w:r>
      <w:r>
        <w:rPr>
          <w:noProof/>
        </w:rPr>
        <w:sym w:font="Wingdings" w:char="F0E0"/>
      </w:r>
      <w:r>
        <w:rPr>
          <w:noProof/>
        </w:rPr>
        <w:t xml:space="preserve"> </w:t>
      </w:r>
      <w:r>
        <w:t xml:space="preserve">Querverweis </w:t>
      </w:r>
      <w:r>
        <w:rPr>
          <w:noProof/>
        </w:rPr>
        <w:sym w:font="Wingdings" w:char="F0E0"/>
      </w:r>
      <w:r>
        <w:t xml:space="preserve"> Textmarke „Formel_Orientierung“ ergibt: </w:t>
      </w:r>
      <w:r>
        <w:fldChar w:fldCharType="begin"/>
      </w:r>
      <w:r>
        <w:instrText xml:space="preserve"> REF Formel_Orientierung \h </w:instrText>
      </w:r>
      <w:r>
        <w:fldChar w:fldCharType="separate"/>
      </w:r>
      <w:r w:rsidR="00362130">
        <w:rPr>
          <w:noProof/>
        </w:rPr>
        <w:t>2</w:t>
      </w:r>
      <w:r w:rsidR="00362130">
        <w:t>.</w:t>
      </w:r>
      <w:r w:rsidR="00362130">
        <w:rPr>
          <w:noProof/>
        </w:rPr>
        <w:t>1</w:t>
      </w:r>
      <w:r>
        <w:fldChar w:fldCharType="end"/>
      </w:r>
    </w:p>
    <w:p w:rsidR="000933A2" w:rsidRDefault="000933A2" w:rsidP="000933A2">
      <w:pPr>
        <w:pStyle w:val="berschrift2"/>
      </w:pPr>
      <w:bookmarkStart w:id="17" w:name="_Toc183864999"/>
      <w:r>
        <w:t>Literatur und Literaturzitate</w:t>
      </w:r>
      <w:bookmarkEnd w:id="17"/>
    </w:p>
    <w:p w:rsidR="000E2AFF" w:rsidRPr="000E2AFF" w:rsidRDefault="000E2AFF" w:rsidP="000E2AFF">
      <w:pPr>
        <w:pStyle w:val="berschriftenglisch2"/>
      </w:pPr>
      <w:r>
        <w:t>Literature and References</w:t>
      </w:r>
    </w:p>
    <w:p w:rsidR="000933A2" w:rsidRDefault="000933A2" w:rsidP="000933A2">
      <w:r>
        <w:t>Für die Lit</w:t>
      </w:r>
      <w:r w:rsidR="008602A0">
        <w:t>eraturverweise gilt die WZL/IPT-</w:t>
      </w:r>
      <w:r>
        <w:t>Zitierrichtlinie und die DIN1505 [DIN84]. Diese Richtlinien sollten genau beachtet werden. Es gibt einige</w:t>
      </w:r>
      <w:r w:rsidR="008602A0">
        <w:t xml:space="preserve"> Professori</w:t>
      </w:r>
      <w:r w:rsidR="008602A0">
        <w:t>n</w:t>
      </w:r>
      <w:r w:rsidR="008602A0">
        <w:t>nen/</w:t>
      </w:r>
      <w:r>
        <w:t>Professoren, die die formale Qualität einer Arbeit an der korrekten Formatierung des Literaturverzeichnisses prüfen. In der Regel kann man davon ausgehen, dass jemand, der das Literaturverzeichnis ordnungsgemäß formatiert hat, auch die restl</w:t>
      </w:r>
      <w:r>
        <w:t>i</w:t>
      </w:r>
      <w:r>
        <w:t xml:space="preserve">che Arbeit entsprechend sauber formatiert und gestaltet hat. </w:t>
      </w:r>
    </w:p>
    <w:p w:rsidR="000933A2" w:rsidRDefault="000933A2" w:rsidP="000933A2">
      <w:r>
        <w:t>Quellenangaben im Text sollten auch die genaue Angabe von Seitenzahlen beinha</w:t>
      </w:r>
      <w:r>
        <w:t>l</w:t>
      </w:r>
      <w:r>
        <w:t xml:space="preserve">ten, um schnell eine referenzierte Textstelle finden zu können. </w:t>
      </w:r>
    </w:p>
    <w:p w:rsidR="000933A2" w:rsidRDefault="000933A2" w:rsidP="000933A2">
      <w:r>
        <w:t xml:space="preserve">Bei der Referenzierung von Personen werden diese in Kapitälchen formatiert: Nach </w:t>
      </w:r>
      <w:r>
        <w:rPr>
          <w:smallCaps/>
        </w:rPr>
        <w:t>We</w:t>
      </w:r>
      <w:r w:rsidRPr="00CF2B27">
        <w:rPr>
          <w:smallCaps/>
        </w:rPr>
        <w:t>ck</w:t>
      </w:r>
      <w:r>
        <w:t xml:space="preserve"> …</w:t>
      </w:r>
    </w:p>
    <w:p w:rsidR="000933A2" w:rsidRDefault="000933A2" w:rsidP="000933A2">
      <w:r>
        <w:t>Messsysteme für Werkzeugmaschinen werden in verschiedenen Veröffentlic</w:t>
      </w:r>
      <w:r w:rsidR="000306CD">
        <w:t>hungen behandelt [WECK05, S. 37-</w:t>
      </w:r>
      <w:r>
        <w:t>81; HEID06].</w:t>
      </w:r>
    </w:p>
    <w:p w:rsidR="000933A2" w:rsidRDefault="000933A2" w:rsidP="000933A2">
      <w:r>
        <w:t>Vor der Fertigstellung der Arbeit ist zu prüfen, dass das Literaturverzeichnis genau mit den im Text zu findenden Quellenangaben überein stimmt.</w:t>
      </w:r>
    </w:p>
    <w:p w:rsidR="000933A2" w:rsidRDefault="000933A2" w:rsidP="000933A2">
      <w:r>
        <w:t>Die Sammlung von Literatur für eine Dissertation ist sehr aufwendig. Daher ist es sinnvoll, frühzeitig mit der Sammlung geeigneter Literaturstellen zu beginnen. Zur Sammlung von Literatur kann die an der RWTH frei zugängliche Software Visual-</w:t>
      </w:r>
      <w:r>
        <w:lastRenderedPageBreak/>
        <w:t>Composer genutzt werden. Diese Software kann über das Softwareportal des R</w:t>
      </w:r>
      <w:r>
        <w:t>e</w:t>
      </w:r>
      <w:r>
        <w:t>chenzentrums bezogen werden:</w:t>
      </w:r>
    </w:p>
    <w:p w:rsidR="000933A2" w:rsidRDefault="000933A2" w:rsidP="000933A2">
      <w:r>
        <w:t>http://www.rz.rwth-aachen.de/computing/sw/campuslizenzen.php?navbar=off</w:t>
      </w:r>
    </w:p>
    <w:p w:rsidR="000933A2" w:rsidRDefault="000933A2" w:rsidP="00F30BB6">
      <w:pPr>
        <w:pStyle w:val="berschrift2"/>
        <w:tabs>
          <w:tab w:val="clear" w:pos="576"/>
          <w:tab w:val="num" w:pos="709"/>
        </w:tabs>
      </w:pPr>
      <w:bookmarkStart w:id="18" w:name="_Toc183865000"/>
      <w:r>
        <w:t>Tipps und Tricks beim Erstellen von Word Dokumenten</w:t>
      </w:r>
      <w:bookmarkEnd w:id="18"/>
    </w:p>
    <w:p w:rsidR="000E2AFF" w:rsidRPr="000E2AFF" w:rsidRDefault="000E2AFF" w:rsidP="000E2AFF">
      <w:pPr>
        <w:pStyle w:val="berschriftenglisch2"/>
        <w:ind w:left="709"/>
      </w:pPr>
      <w:r>
        <w:t xml:space="preserve">Tipps and Tricks </w:t>
      </w:r>
    </w:p>
    <w:p w:rsidR="000933A2" w:rsidRDefault="000933A2" w:rsidP="00F30BB6">
      <w:pPr>
        <w:pStyle w:val="berschrift3"/>
        <w:tabs>
          <w:tab w:val="clear" w:pos="720"/>
          <w:tab w:val="num" w:pos="851"/>
        </w:tabs>
        <w:ind w:left="851" w:hanging="851"/>
      </w:pPr>
      <w:bookmarkStart w:id="19" w:name="_Toc183865001"/>
      <w:r>
        <w:t>Verwendung von Formatvorlagen</w:t>
      </w:r>
      <w:bookmarkEnd w:id="19"/>
    </w:p>
    <w:p w:rsidR="000E2AFF" w:rsidRPr="000E2AFF" w:rsidRDefault="000E2AFF" w:rsidP="000E2AFF">
      <w:pPr>
        <w:pStyle w:val="berschriftenglisch3"/>
        <w:ind w:left="851"/>
      </w:pPr>
      <w:r>
        <w:t>Using Styles</w:t>
      </w:r>
    </w:p>
    <w:p w:rsidR="000933A2" w:rsidRDefault="000933A2" w:rsidP="000933A2">
      <w:r>
        <w:t>Um die dauerhaft korrekte Formatierung von Texten, Tabellen etc. sicherzustellen, ist es ratsam</w:t>
      </w:r>
      <w:r w:rsidR="008602A0">
        <w:t>,</w:t>
      </w:r>
      <w:r>
        <w:t xml:space="preserve"> jeglichen Text eindeutig einer Fo</w:t>
      </w:r>
      <w:r w:rsidR="00B50414">
        <w:t>rmatvorlage zu zuweisen. Andern</w:t>
      </w:r>
      <w:r>
        <w:t>falls kommt es bei MS Word teilweise zu automatischen Formatänderungen.</w:t>
      </w:r>
    </w:p>
    <w:p w:rsidR="000933A2" w:rsidRDefault="000933A2" w:rsidP="00F30BB6">
      <w:pPr>
        <w:pStyle w:val="berschrift3"/>
        <w:tabs>
          <w:tab w:val="clear" w:pos="720"/>
          <w:tab w:val="num" w:pos="851"/>
        </w:tabs>
        <w:ind w:left="851" w:hanging="851"/>
      </w:pPr>
      <w:bookmarkStart w:id="20" w:name="_Toc183865002"/>
      <w:r>
        <w:t>Filialdokumente</w:t>
      </w:r>
      <w:bookmarkEnd w:id="20"/>
    </w:p>
    <w:p w:rsidR="000E2AFF" w:rsidRPr="000E2AFF" w:rsidRDefault="000E2AFF" w:rsidP="000E2AFF">
      <w:pPr>
        <w:pStyle w:val="berschriftenglisch3"/>
        <w:ind w:firstLine="142"/>
      </w:pPr>
      <w:r>
        <w:t>Using Master Documents</w:t>
      </w:r>
    </w:p>
    <w:p w:rsidR="000933A2" w:rsidRDefault="000933A2" w:rsidP="000933A2">
      <w:r>
        <w:t>Wenn man mit Filialdokumenten arbeitet, wird jedes Kapitel in einer separaten Datei abgelegt. Damit wird das Gesamtdokument nicht zu groß und die Gefahr eines T</w:t>
      </w:r>
      <w:r>
        <w:t>o</w:t>
      </w:r>
      <w:r>
        <w:t xml:space="preserve">talverlustes sinkt. Vor der Verwendung von Zentral- und Filialdokumenten sollte man sich mit dieser Technik intensiv auseinandersetzen, um später Probleme mit dem Zentraldokument oder den Filialdokumenten zu vermeiden. </w:t>
      </w:r>
    </w:p>
    <w:p w:rsidR="000933A2" w:rsidRDefault="000933A2" w:rsidP="000933A2">
      <w:r>
        <w:t xml:space="preserve">Die Entscheidung über die Verwendung von Zentral- und Filialdokumenten sollte zu Beginn der Dissertationserstellung erfolgen. Vor der erstmaligen Verwendung von Zentral- und Filialdokumenten ist die Konsultierung </w:t>
      </w:r>
      <w:r w:rsidR="008602A0">
        <w:t>einer Kollegin/</w:t>
      </w:r>
      <w:r>
        <w:t>eines Kollegen mit E</w:t>
      </w:r>
      <w:r>
        <w:t>r</w:t>
      </w:r>
      <w:r>
        <w:t>fahrungen in diesem Bereich empfehlenswert.</w:t>
      </w:r>
    </w:p>
    <w:p w:rsidR="000933A2" w:rsidRDefault="000933A2" w:rsidP="00F30BB6">
      <w:pPr>
        <w:pStyle w:val="berschrift3"/>
        <w:tabs>
          <w:tab w:val="clear" w:pos="720"/>
          <w:tab w:val="num" w:pos="851"/>
        </w:tabs>
        <w:ind w:left="851" w:hanging="851"/>
      </w:pPr>
      <w:bookmarkStart w:id="21" w:name="_Toc183865003"/>
      <w:r>
        <w:t>Verwendung von alternativen Textverarbeitungsprogrammen zur Erste</w:t>
      </w:r>
      <w:r>
        <w:t>l</w:t>
      </w:r>
      <w:r>
        <w:t>lung einer Dissertation</w:t>
      </w:r>
      <w:bookmarkEnd w:id="21"/>
    </w:p>
    <w:p w:rsidR="000E2AFF" w:rsidRPr="00362130" w:rsidRDefault="000E2AFF" w:rsidP="000E2AFF">
      <w:pPr>
        <w:pStyle w:val="berschriftenglisch3"/>
        <w:ind w:left="851"/>
        <w:rPr>
          <w:lang w:val="de-DE"/>
        </w:rPr>
      </w:pPr>
      <w:r w:rsidRPr="00362130">
        <w:rPr>
          <w:lang w:val="de-DE"/>
        </w:rPr>
        <w:t>Using Other Text Processing Software</w:t>
      </w:r>
    </w:p>
    <w:p w:rsidR="00C7241B" w:rsidRDefault="000933A2" w:rsidP="00DA1681">
      <w:r>
        <w:t xml:space="preserve">Die Erstellung von Dissertationen mit anderen Textverarbeitungssystemen (La-Tex, StarOffice, WordPerfect etc.) ist grundsätzlich </w:t>
      </w:r>
      <w:r w:rsidRPr="000933A2">
        <w:rPr>
          <w:u w:val="single"/>
        </w:rPr>
        <w:t>nicht</w:t>
      </w:r>
      <w:r>
        <w:t xml:space="preserve"> zulässig. Sollte im Einzelfall die Notwendigkeit zur Verwendung eines anderen Textverarbeitungssystems bestehen, ist dies vorab mit dem betreuenden Professor zu besprechen.</w:t>
      </w:r>
    </w:p>
    <w:p w:rsidR="00DA1681" w:rsidRDefault="00DA1681" w:rsidP="005D5F88"/>
    <w:p w:rsidR="005663E8" w:rsidRDefault="005663E8" w:rsidP="005D5F88">
      <w:pPr>
        <w:sectPr w:rsidR="005663E8" w:rsidSect="00FD657D">
          <w:headerReference w:type="even" r:id="rId23"/>
          <w:headerReference w:type="default" r:id="rId24"/>
          <w:type w:val="continuous"/>
          <w:pgSz w:w="11907" w:h="16840" w:code="9"/>
          <w:pgMar w:top="1418" w:right="1418" w:bottom="851" w:left="1418" w:header="720" w:footer="720" w:gutter="0"/>
          <w:cols w:space="720"/>
        </w:sectPr>
      </w:pPr>
    </w:p>
    <w:p w:rsidR="00F1549E" w:rsidRDefault="00F1549E" w:rsidP="00F1549E">
      <w:pPr>
        <w:pStyle w:val="berschrift1"/>
      </w:pPr>
      <w:bookmarkStart w:id="22" w:name="_Ref157486647"/>
      <w:bookmarkStart w:id="23" w:name="_Toc183865004"/>
      <w:r>
        <w:lastRenderedPageBreak/>
        <w:t>Inhaltlicher Aufbau einer Dissertation</w:t>
      </w:r>
      <w:bookmarkEnd w:id="22"/>
      <w:bookmarkEnd w:id="23"/>
    </w:p>
    <w:p w:rsidR="000E2AFF" w:rsidRPr="000E2AFF" w:rsidRDefault="000E2AFF" w:rsidP="000E2AFF">
      <w:pPr>
        <w:pStyle w:val="berschriftenglisch1"/>
      </w:pPr>
      <w:r>
        <w:t>Design and Structure of a Doctoral Thesis</w:t>
      </w:r>
    </w:p>
    <w:p w:rsidR="00F1549E" w:rsidRDefault="00F1549E" w:rsidP="00F1549E">
      <w:pPr>
        <w:pStyle w:val="berschrift2"/>
      </w:pPr>
      <w:bookmarkStart w:id="24" w:name="_Toc183865005"/>
      <w:r>
        <w:t>Einleitung</w:t>
      </w:r>
      <w:bookmarkEnd w:id="24"/>
    </w:p>
    <w:p w:rsidR="000E2AFF" w:rsidRPr="000E2AFF" w:rsidRDefault="000E2AFF" w:rsidP="000E2AFF">
      <w:pPr>
        <w:pStyle w:val="berschriftenglisch2"/>
      </w:pPr>
      <w:r>
        <w:t>Introduction</w:t>
      </w:r>
    </w:p>
    <w:p w:rsidR="00F1549E" w:rsidRDefault="00F1549E" w:rsidP="00F1549E">
      <w:r>
        <w:t xml:space="preserve">In der Einleitung der Dissertation sollte die Themenstellung motiviert werden. Eine Dissertation beschreibt die Bearbeitung eines Forschungsthemas. Daher muss die der Arbeit zugrunde liegende Forschungsfrage deutlich heraus gearbeitet werden. Aufbauend auf dieser Forschungsfrage kann dann ein Vorgehen zur Beantwortung der Forschungsfrage definiert werden. Am Ende der Arbeit sollte </w:t>
      </w:r>
      <w:r w:rsidR="008602A0">
        <w:t>der Leserin/</w:t>
      </w:r>
      <w:r>
        <w:t>dem Leser die glaubhafte Beantwortung der am Anfang der Arbeit gestellten Forschung</w:t>
      </w:r>
      <w:r>
        <w:t>s</w:t>
      </w:r>
      <w:r>
        <w:t>frage zweifelsfrei klar geworden sein. Daher macht es Sinn, sich in der Arbeit immer wi</w:t>
      </w:r>
      <w:r>
        <w:t>e</w:t>
      </w:r>
      <w:r>
        <w:t>der auf die Forschungsfrage zu beziehen. Ebenso erfordert die Beantwortung der Forschungsfrage eine durchgängige Beweisführung. Die Beantwortung einer Fo</w:t>
      </w:r>
      <w:r>
        <w:t>r</w:t>
      </w:r>
      <w:r>
        <w:t>schungsfrage über nicht bewiesene Behauptungen ist nicht zulässig. Der Beweis kann dabei auf unterschiedliche Weisen erfolgen. Wichtig für die geschriebene A</w:t>
      </w:r>
      <w:r>
        <w:t>r</w:t>
      </w:r>
      <w:r>
        <w:t>beit ist jedoch eine logische Stringenz der Darstellung.</w:t>
      </w:r>
    </w:p>
    <w:p w:rsidR="00F1549E" w:rsidRDefault="00F1549E" w:rsidP="00F1549E">
      <w:r>
        <w:t>Beispiele für Dissertationsgliederungen sind auf dem BSCW-Server verfügbar unter:</w:t>
      </w:r>
    </w:p>
    <w:p w:rsidR="00F1549E" w:rsidRDefault="00F1549E" w:rsidP="00F1549E">
      <w:r>
        <w:t>https://wzl10017.wzl.rwth-aachen.de/bscw/bscw.cgi/66327</w:t>
      </w:r>
    </w:p>
    <w:p w:rsidR="00F1549E" w:rsidRDefault="00F1549E" w:rsidP="00F1549E">
      <w:pPr>
        <w:pStyle w:val="berschrift2"/>
      </w:pPr>
      <w:bookmarkStart w:id="25" w:name="_Toc183865006"/>
      <w:r>
        <w:t>Stand der Technik in Forschung und Industrie</w:t>
      </w:r>
      <w:bookmarkEnd w:id="25"/>
    </w:p>
    <w:p w:rsidR="000E2AFF" w:rsidRPr="000E2AFF" w:rsidRDefault="000E2AFF" w:rsidP="000E2AFF">
      <w:pPr>
        <w:pStyle w:val="berschriftenglisch2"/>
      </w:pPr>
      <w:r>
        <w:t>State of the Art in Research and Industry</w:t>
      </w:r>
    </w:p>
    <w:p w:rsidR="00F1549E" w:rsidRDefault="00F1549E" w:rsidP="00F1549E">
      <w:r>
        <w:t>Das zweite Kapitel geht auf den Stand der Technik ein, um die Formulierung der Forschungsfrage zu motivieren. Die Beschreibung des Stands der Technik sollte nicht länger als 20 bis 25 Seiten sein und sich auf die wesentlichen Aspekte zum Stand der Forschung (Wissenschaft) und den Stand der Technik in der Industrie b</w:t>
      </w:r>
      <w:r>
        <w:t>e</w:t>
      </w:r>
      <w:r>
        <w:t>ziehen. Dieses Kapitel schließt mit einem Fazit, das zusammenfassend die Auss</w:t>
      </w:r>
      <w:r>
        <w:t>a</w:t>
      </w:r>
      <w:r>
        <w:t>gen und Erkenntnisse aus der Untersuchung des Stands der Forschung und der Technik zusammenfassend darstellt. D</w:t>
      </w:r>
      <w:r w:rsidR="008602A0">
        <w:t>er Leserin/d</w:t>
      </w:r>
      <w:r>
        <w:t>em Leser muss nach diesem K</w:t>
      </w:r>
      <w:r>
        <w:t>a</w:t>
      </w:r>
      <w:r>
        <w:t>pitel der Fo</w:t>
      </w:r>
      <w:r>
        <w:t>r</w:t>
      </w:r>
      <w:r>
        <w:t>schungsbedarf klar sein.</w:t>
      </w:r>
    </w:p>
    <w:p w:rsidR="00F1549E" w:rsidRDefault="00642501" w:rsidP="00F1549E">
      <w:pPr>
        <w:pStyle w:val="berschrift2"/>
      </w:pPr>
      <w:bookmarkStart w:id="26" w:name="_Toc183865007"/>
      <w:r>
        <w:t xml:space="preserve">Zielsetzung, </w:t>
      </w:r>
      <w:r w:rsidR="00F1549E">
        <w:t>Aufgabenstellung und Vorgehensweise</w:t>
      </w:r>
      <w:bookmarkEnd w:id="26"/>
    </w:p>
    <w:p w:rsidR="000E2AFF" w:rsidRPr="000E2AFF" w:rsidRDefault="000E2AFF" w:rsidP="000E2AFF">
      <w:pPr>
        <w:pStyle w:val="berschriftenglisch2"/>
      </w:pPr>
      <w:r>
        <w:t>Objectives, Tasks and Modus Operandi</w:t>
      </w:r>
    </w:p>
    <w:p w:rsidR="00F1549E" w:rsidRDefault="00F1549E" w:rsidP="00F1549E">
      <w:r>
        <w:t xml:space="preserve">In diesem Kapitel erfolgt die Definition der Forschungsfrage vor dem Hintergrund der </w:t>
      </w:r>
      <w:r w:rsidR="00642501">
        <w:t>aus dem Stand der Forschung und Stand der Technik abgeleiteten Handlungsbeda</w:t>
      </w:r>
      <w:r w:rsidR="00642501">
        <w:t>r</w:t>
      </w:r>
      <w:r w:rsidR="00642501">
        <w:t>fe</w:t>
      </w:r>
      <w:r w:rsidR="008602A0">
        <w:t>. Anschließend wird eine Vor</w:t>
      </w:r>
      <w:r>
        <w:t>gehensweise zur Lösung  bzw. zur Beantwo</w:t>
      </w:r>
      <w:r>
        <w:t>r</w:t>
      </w:r>
      <w:r>
        <w:t>tung der Forschungsfrage definiert. Diese Vorgehensweise spiegelt die Struktur der nachfo</w:t>
      </w:r>
      <w:r>
        <w:t>l</w:t>
      </w:r>
      <w:r>
        <w:lastRenderedPageBreak/>
        <w:t>genden Kapitel wider. Bei Bedarf werden hier auch schon Anwendungsfälle def</w:t>
      </w:r>
      <w:r>
        <w:t>i</w:t>
      </w:r>
      <w:r>
        <w:t>niert, anhand derer am Ende der Arbeit eine Beweisführung a</w:t>
      </w:r>
      <w:r>
        <w:t>n</w:t>
      </w:r>
      <w:r>
        <w:t>gestrebt wird.</w:t>
      </w:r>
    </w:p>
    <w:p w:rsidR="00C7241B" w:rsidRDefault="00F1549E" w:rsidP="00F1549E">
      <w:r>
        <w:t>Üblicherweise umfassen die nachfolgenden Kapitel die Konzeptentwicklung, die G</w:t>
      </w:r>
      <w:r>
        <w:t>e</w:t>
      </w:r>
      <w:r>
        <w:t>staltung (</w:t>
      </w:r>
      <w:r w:rsidR="008602A0">
        <w:t xml:space="preserve">das </w:t>
      </w:r>
      <w:r>
        <w:t>Design) einer Lösung, die exemplarische Realisierung/Umsetzung s</w:t>
      </w:r>
      <w:r>
        <w:t>o</w:t>
      </w:r>
      <w:r>
        <w:t>wie die abschließende Beweisführung (logisch, empirisch durch Anwendung) anhand geeigneter Anwendungsfälle.</w:t>
      </w:r>
    </w:p>
    <w:p w:rsidR="00C7241B" w:rsidRDefault="00C7241B" w:rsidP="00DA1681"/>
    <w:p w:rsidR="00C7241B" w:rsidRDefault="00C7241B" w:rsidP="00DA1681"/>
    <w:p w:rsidR="00C7241B" w:rsidRDefault="00C7241B" w:rsidP="00DA1681"/>
    <w:p w:rsidR="00C7241B" w:rsidRDefault="00C7241B" w:rsidP="00DA1681"/>
    <w:p w:rsidR="00C7241B" w:rsidRDefault="00C7241B" w:rsidP="00DA1681"/>
    <w:p w:rsidR="00C7241B" w:rsidRDefault="00C7241B" w:rsidP="00DA1681"/>
    <w:p w:rsidR="00C7241B" w:rsidRDefault="00C7241B" w:rsidP="00DA1681"/>
    <w:p w:rsidR="00C7241B" w:rsidRDefault="00C7241B" w:rsidP="00DA1681"/>
    <w:p w:rsidR="00C7241B" w:rsidRDefault="00C7241B" w:rsidP="00DA1681"/>
    <w:p w:rsidR="00C7241B" w:rsidRDefault="00C7241B" w:rsidP="00DA1681"/>
    <w:p w:rsidR="00C7241B" w:rsidRDefault="00C7241B" w:rsidP="00DA1681"/>
    <w:p w:rsidR="00DA1681" w:rsidRDefault="00DA1681" w:rsidP="005D5F88">
      <w:pPr>
        <w:sectPr w:rsidR="00DA1681" w:rsidSect="00FD657D">
          <w:headerReference w:type="even" r:id="rId25"/>
          <w:headerReference w:type="default" r:id="rId26"/>
          <w:type w:val="continuous"/>
          <w:pgSz w:w="11907" w:h="16840" w:code="9"/>
          <w:pgMar w:top="1418" w:right="1418" w:bottom="851" w:left="1418" w:header="720" w:footer="720" w:gutter="0"/>
          <w:cols w:space="720"/>
        </w:sectPr>
      </w:pPr>
    </w:p>
    <w:p w:rsidR="00DA1681" w:rsidRDefault="00B448EF" w:rsidP="00DA1681">
      <w:pPr>
        <w:pStyle w:val="berschrift1"/>
      </w:pPr>
      <w:bookmarkStart w:id="27" w:name="_Ref131754706"/>
      <w:bookmarkStart w:id="28" w:name="_Ref131754758"/>
      <w:bookmarkStart w:id="29" w:name="_Ref131755201"/>
      <w:bookmarkStart w:id="30" w:name="_Toc183865008"/>
      <w:r>
        <w:lastRenderedPageBreak/>
        <w:t>Nächstes Kapitel</w:t>
      </w:r>
      <w:bookmarkEnd w:id="27"/>
      <w:bookmarkEnd w:id="28"/>
      <w:bookmarkEnd w:id="29"/>
      <w:bookmarkEnd w:id="30"/>
    </w:p>
    <w:p w:rsidR="000E2AFF" w:rsidRPr="000E2AFF" w:rsidRDefault="000E2AFF" w:rsidP="000E2AFF">
      <w:pPr>
        <w:pStyle w:val="berschriftenglisch1"/>
      </w:pPr>
      <w:r>
        <w:t>Next Chapter</w:t>
      </w:r>
    </w:p>
    <w:p w:rsidR="00DA1681" w:rsidRDefault="00DA1681" w:rsidP="00DA1681"/>
    <w:p w:rsidR="00DA1681" w:rsidRPr="005D5F88" w:rsidRDefault="00DA1681" w:rsidP="00DA1681"/>
    <w:p w:rsidR="00DA1681" w:rsidRDefault="00DA1681" w:rsidP="00DA1681"/>
    <w:p w:rsidR="00DA1681" w:rsidRDefault="00B448EF" w:rsidP="00DA1681">
      <w:pPr>
        <w:pStyle w:val="berschrift2"/>
      </w:pPr>
      <w:bookmarkStart w:id="31" w:name="_Toc183865009"/>
      <w:r>
        <w:t>Erstes Unterkapitel</w:t>
      </w:r>
      <w:bookmarkEnd w:id="31"/>
    </w:p>
    <w:p w:rsidR="000E2AFF" w:rsidRPr="000E2AFF" w:rsidRDefault="000E2AFF" w:rsidP="000E2AFF">
      <w:pPr>
        <w:pStyle w:val="berschriftenglisch2"/>
      </w:pPr>
      <w:r>
        <w:t>First Sub-Chapter</w:t>
      </w:r>
    </w:p>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DA1681" w:rsidRDefault="00DA1681" w:rsidP="00DA1681"/>
    <w:p w:rsidR="00DA1681" w:rsidRDefault="00DA1681" w:rsidP="00DA1681"/>
    <w:p w:rsidR="00DA1681" w:rsidRDefault="00DA1681" w:rsidP="00DA1681"/>
    <w:p w:rsidR="00DA1681" w:rsidRDefault="00DA1681" w:rsidP="005D5F88">
      <w:pPr>
        <w:sectPr w:rsidR="00DA1681" w:rsidSect="00FD657D">
          <w:headerReference w:type="even" r:id="rId27"/>
          <w:headerReference w:type="default" r:id="rId28"/>
          <w:type w:val="continuous"/>
          <w:pgSz w:w="11907" w:h="16840" w:code="9"/>
          <w:pgMar w:top="1418" w:right="1418" w:bottom="851" w:left="1418" w:header="720" w:footer="720" w:gutter="0"/>
          <w:cols w:space="720"/>
        </w:sectPr>
      </w:pPr>
    </w:p>
    <w:p w:rsidR="00DA1681" w:rsidRDefault="00B448EF" w:rsidP="00DA1681">
      <w:pPr>
        <w:pStyle w:val="berschrift1"/>
      </w:pPr>
      <w:bookmarkStart w:id="32" w:name="_Ref143865414"/>
      <w:bookmarkStart w:id="33" w:name="_Toc183865010"/>
      <w:r>
        <w:lastRenderedPageBreak/>
        <w:t>Realisierung des beschriebenen Systems</w:t>
      </w:r>
      <w:bookmarkEnd w:id="32"/>
      <w:bookmarkEnd w:id="33"/>
    </w:p>
    <w:p w:rsidR="000E2AFF" w:rsidRPr="000E2AFF" w:rsidRDefault="000E2AFF" w:rsidP="000E2AFF">
      <w:pPr>
        <w:pStyle w:val="berschriftenglisch1"/>
      </w:pPr>
      <w:r>
        <w:t>Realization of the Developed System</w:t>
      </w:r>
    </w:p>
    <w:p w:rsidR="00DA1681" w:rsidRDefault="00DA1681" w:rsidP="00DA1681"/>
    <w:p w:rsidR="00DA1681" w:rsidRPr="005D5F88" w:rsidRDefault="00DA1681" w:rsidP="00DA1681"/>
    <w:p w:rsidR="00DA1681" w:rsidRDefault="00DA1681" w:rsidP="00DA1681"/>
    <w:p w:rsidR="00DA1681" w:rsidRDefault="00B448EF" w:rsidP="00DA1681">
      <w:pPr>
        <w:pStyle w:val="berschrift2"/>
      </w:pPr>
      <w:bookmarkStart w:id="34" w:name="_Toc183865011"/>
      <w:r>
        <w:t>Optimierung</w:t>
      </w:r>
      <w:bookmarkEnd w:id="34"/>
    </w:p>
    <w:p w:rsidR="000E2AFF" w:rsidRPr="000E2AFF" w:rsidRDefault="000E2AFF" w:rsidP="000E2AFF">
      <w:pPr>
        <w:pStyle w:val="berschriftenglisch2"/>
      </w:pPr>
      <w:r>
        <w:t>Optimization</w:t>
      </w:r>
    </w:p>
    <w:p w:rsidR="00DA1681" w:rsidRDefault="00DA1681" w:rsidP="00DA1681"/>
    <w:p w:rsidR="00DA1681" w:rsidRDefault="00B448EF" w:rsidP="00DA1681">
      <w:pPr>
        <w:pStyle w:val="berschrift2"/>
      </w:pPr>
      <w:bookmarkStart w:id="35" w:name="_Toc183865012"/>
      <w:r>
        <w:t>Bewertung</w:t>
      </w:r>
      <w:bookmarkEnd w:id="35"/>
    </w:p>
    <w:p w:rsidR="000E2AFF" w:rsidRPr="000E2AFF" w:rsidRDefault="000E2AFF" w:rsidP="000E2AFF">
      <w:pPr>
        <w:pStyle w:val="berschriftenglisch2"/>
      </w:pPr>
      <w:r>
        <w:t>Evaluation</w:t>
      </w:r>
    </w:p>
    <w:p w:rsidR="00DA1681" w:rsidRPr="005D5F88" w:rsidRDefault="00DA1681" w:rsidP="00DA1681"/>
    <w:p w:rsidR="00DA1681" w:rsidRDefault="00B448EF" w:rsidP="00DA1681">
      <w:pPr>
        <w:pStyle w:val="berschrift2"/>
      </w:pPr>
      <w:bookmarkStart w:id="36" w:name="_Toc183865013"/>
      <w:r>
        <w:t>Ergebnisse</w:t>
      </w:r>
      <w:bookmarkEnd w:id="36"/>
    </w:p>
    <w:p w:rsidR="000E2AFF" w:rsidRPr="000E2AFF" w:rsidRDefault="000E2AFF" w:rsidP="000E2AFF">
      <w:pPr>
        <w:pStyle w:val="berschriftenglisch2"/>
      </w:pPr>
      <w:r>
        <w:t>Results</w:t>
      </w:r>
    </w:p>
    <w:p w:rsidR="00DA1681" w:rsidRPr="005D5F88" w:rsidRDefault="00DA1681" w:rsidP="00DA1681"/>
    <w:p w:rsidR="00DA1681" w:rsidRDefault="00DA1681" w:rsidP="00DA1681"/>
    <w:p w:rsidR="00B448EF" w:rsidRDefault="00B448EF"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B448EF" w:rsidRDefault="00B448EF" w:rsidP="00DA1681"/>
    <w:p w:rsidR="00B448EF" w:rsidRDefault="00B448EF" w:rsidP="00DA1681"/>
    <w:p w:rsidR="00B448EF" w:rsidRDefault="00B448EF" w:rsidP="00DA1681"/>
    <w:p w:rsidR="00B448EF" w:rsidRDefault="00B448EF" w:rsidP="00DA1681"/>
    <w:p w:rsidR="00B448EF" w:rsidRDefault="00B448EF"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5D5F88">
      <w:pPr>
        <w:sectPr w:rsidR="00DA1681" w:rsidSect="00FD657D">
          <w:headerReference w:type="even" r:id="rId29"/>
          <w:headerReference w:type="default" r:id="rId30"/>
          <w:type w:val="continuous"/>
          <w:pgSz w:w="11907" w:h="16840" w:code="9"/>
          <w:pgMar w:top="1418" w:right="1418" w:bottom="851" w:left="1418" w:header="720" w:footer="720" w:gutter="0"/>
          <w:cols w:space="720"/>
        </w:sectPr>
      </w:pPr>
    </w:p>
    <w:p w:rsidR="00DA1681" w:rsidRDefault="00DA1681" w:rsidP="00DA1681">
      <w:pPr>
        <w:pStyle w:val="berschrift1"/>
      </w:pPr>
      <w:bookmarkStart w:id="37" w:name="_Ref131755045"/>
      <w:bookmarkStart w:id="38" w:name="_Ref131755066"/>
      <w:bookmarkStart w:id="39" w:name="_Toc183865014"/>
      <w:r>
        <w:lastRenderedPageBreak/>
        <w:t>Zusammenfassung und Ausblick</w:t>
      </w:r>
      <w:bookmarkEnd w:id="37"/>
      <w:bookmarkEnd w:id="38"/>
      <w:bookmarkEnd w:id="39"/>
    </w:p>
    <w:p w:rsidR="000E2AFF" w:rsidRPr="000E2AFF" w:rsidRDefault="000E2AFF" w:rsidP="000E2AFF">
      <w:pPr>
        <w:pStyle w:val="berschriftenglisch1"/>
      </w:pPr>
      <w:r>
        <w:t>Summary and Outlook</w:t>
      </w:r>
    </w:p>
    <w:p w:rsidR="00DA1681" w:rsidRDefault="00642501" w:rsidP="00642501">
      <w:pPr>
        <w:pStyle w:val="berschrift2"/>
      </w:pPr>
      <w:bookmarkStart w:id="40" w:name="_Toc183865015"/>
      <w:r>
        <w:t>Zusammenfassung</w:t>
      </w:r>
      <w:bookmarkEnd w:id="40"/>
    </w:p>
    <w:p w:rsidR="000E2AFF" w:rsidRPr="000E2AFF" w:rsidRDefault="000E2AFF" w:rsidP="000E2AFF">
      <w:pPr>
        <w:pStyle w:val="berschriftenglisch2"/>
      </w:pPr>
      <w:r>
        <w:t>Summary</w:t>
      </w:r>
    </w:p>
    <w:p w:rsidR="00642501" w:rsidRDefault="008602A0" w:rsidP="00642501">
      <w:r>
        <w:t>Üb</w:t>
      </w:r>
      <w:r w:rsidR="00642501">
        <w:t>licherweise 1 Seite</w:t>
      </w:r>
    </w:p>
    <w:p w:rsidR="00642501" w:rsidRDefault="00642501" w:rsidP="00642501">
      <w:pPr>
        <w:pStyle w:val="berschrift2"/>
      </w:pPr>
      <w:bookmarkStart w:id="41" w:name="_Toc183865016"/>
      <w:r>
        <w:t>Ausblick</w:t>
      </w:r>
      <w:bookmarkEnd w:id="41"/>
    </w:p>
    <w:p w:rsidR="000E2AFF" w:rsidRPr="000E2AFF" w:rsidRDefault="000E2AFF" w:rsidP="000E2AFF">
      <w:pPr>
        <w:pStyle w:val="berschriftenglisch2"/>
      </w:pPr>
      <w:r>
        <w:t>Outlook</w:t>
      </w:r>
    </w:p>
    <w:p w:rsidR="00642501" w:rsidRPr="00642501" w:rsidRDefault="008602A0" w:rsidP="00642501">
      <w:r>
        <w:t>Üb</w:t>
      </w:r>
      <w:r w:rsidR="00642501">
        <w:t>licherweise 1 Seite</w:t>
      </w:r>
    </w:p>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Default="00DA1681" w:rsidP="00DA1681"/>
    <w:p w:rsidR="00DA1681" w:rsidRPr="005D5F88" w:rsidRDefault="00DA1681" w:rsidP="00DA1681"/>
    <w:p w:rsidR="00DA1681" w:rsidRDefault="00DA1681">
      <w:pPr>
        <w:sectPr w:rsidR="00DA1681" w:rsidSect="00FD657D">
          <w:headerReference w:type="even" r:id="rId31"/>
          <w:headerReference w:type="default" r:id="rId32"/>
          <w:type w:val="continuous"/>
          <w:pgSz w:w="11907" w:h="16840" w:code="9"/>
          <w:pgMar w:top="1418" w:right="1418" w:bottom="851" w:left="1418" w:header="720" w:footer="720" w:gutter="0"/>
          <w:cols w:space="720"/>
        </w:sectPr>
      </w:pPr>
    </w:p>
    <w:p w:rsidR="00B448EF" w:rsidRPr="00DC353B" w:rsidRDefault="00DC353B" w:rsidP="00FD0C00">
      <w:pPr>
        <w:tabs>
          <w:tab w:val="left" w:pos="0"/>
        </w:tabs>
        <w:rPr>
          <w:b/>
          <w:sz w:val="36"/>
          <w:szCs w:val="36"/>
          <w:lang w:val="en-US"/>
        </w:rPr>
      </w:pPr>
      <w:bookmarkStart w:id="42" w:name="_Ref28944218"/>
      <w:bookmarkStart w:id="43" w:name="_Ref28944231"/>
      <w:r w:rsidRPr="00DC353B">
        <w:rPr>
          <w:b/>
          <w:sz w:val="36"/>
          <w:szCs w:val="36"/>
          <w:lang w:val="en-US"/>
        </w:rPr>
        <w:lastRenderedPageBreak/>
        <w:t>Summary and Outlook</w:t>
      </w:r>
    </w:p>
    <w:p w:rsidR="00B448EF" w:rsidRPr="005953FE" w:rsidRDefault="00B448EF" w:rsidP="00B448EF">
      <w:r w:rsidRPr="005953FE">
        <w:t>Hier wird eine englische Zusammenfassung der Arbeit erwartet. Diese sollte minde</w:t>
      </w:r>
      <w:r w:rsidR="0019012C" w:rsidRPr="005953FE">
        <w:t>s</w:t>
      </w:r>
      <w:r w:rsidR="0019012C" w:rsidRPr="005953FE">
        <w:t>tens zwei</w:t>
      </w:r>
      <w:r w:rsidRPr="005953FE">
        <w:t xml:space="preserve"> Seite</w:t>
      </w:r>
      <w:r w:rsidR="0019012C" w:rsidRPr="005953FE">
        <w:t>n</w:t>
      </w:r>
      <w:r w:rsidRPr="005953FE">
        <w:t xml:space="preserve"> umfassen. Die englische Zusammenfassung kann auch länger au</w:t>
      </w:r>
      <w:r w:rsidRPr="005953FE">
        <w:t>s</w:t>
      </w:r>
      <w:r w:rsidRPr="005953FE">
        <w:t>fallen und Bilder enthalten. Dies bietet sich an, wenn zum Dissertationsthema bereits en</w:t>
      </w:r>
      <w:r w:rsidRPr="005953FE">
        <w:t>g</w:t>
      </w:r>
      <w:r w:rsidRPr="005953FE">
        <w:t>lischsprachige Veröffentlichungen vorliegen.</w:t>
      </w:r>
    </w:p>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Pr="005953FE" w:rsidRDefault="00B448EF" w:rsidP="00B448EF"/>
    <w:p w:rsidR="00B448EF" w:rsidRDefault="00B448EF" w:rsidP="00B448EF">
      <w:pPr>
        <w:sectPr w:rsidR="00B448EF">
          <w:headerReference w:type="even" r:id="rId33"/>
          <w:headerReference w:type="default" r:id="rId34"/>
          <w:pgSz w:w="11907" w:h="16840" w:code="9"/>
          <w:pgMar w:top="1418" w:right="1418" w:bottom="851" w:left="1418" w:header="720" w:footer="720" w:gutter="0"/>
          <w:cols w:space="720"/>
        </w:sectPr>
      </w:pPr>
    </w:p>
    <w:p w:rsidR="00DA1681" w:rsidRDefault="00DA1681">
      <w:pPr>
        <w:pStyle w:val="berschrift1"/>
      </w:pPr>
      <w:bookmarkStart w:id="44" w:name="_Ref157486465"/>
      <w:bookmarkStart w:id="45" w:name="_Toc183865017"/>
      <w:r>
        <w:lastRenderedPageBreak/>
        <w:t>Literaturverzeichnis</w:t>
      </w:r>
      <w:bookmarkEnd w:id="42"/>
      <w:bookmarkEnd w:id="43"/>
      <w:bookmarkEnd w:id="44"/>
      <w:bookmarkEnd w:id="45"/>
    </w:p>
    <w:p w:rsidR="000E2AFF" w:rsidRPr="000E2AFF" w:rsidRDefault="000E2AFF" w:rsidP="000E2AFF">
      <w:pPr>
        <w:pStyle w:val="berschriftenglisch1"/>
      </w:pPr>
      <w:r>
        <w:t>References</w:t>
      </w:r>
    </w:p>
    <w:tbl>
      <w:tblPr>
        <w:tblStyle w:val="Tabellenraster"/>
        <w:tblW w:w="878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18"/>
        <w:gridCol w:w="7371"/>
        <w:tblGridChange w:id="46">
          <w:tblGrid>
            <w:gridCol w:w="1418"/>
            <w:gridCol w:w="7371"/>
          </w:tblGrid>
        </w:tblGridChange>
      </w:tblGrid>
      <w:tr w:rsidR="00E926AD" w:rsidTr="003D301C">
        <w:tc>
          <w:tcPr>
            <w:tcW w:w="1418" w:type="dxa"/>
          </w:tcPr>
          <w:p w:rsidR="00E926AD" w:rsidRDefault="00E926AD" w:rsidP="009F222B">
            <w:pPr>
              <w:pStyle w:val="Literatur"/>
            </w:pPr>
            <w:r>
              <w:t>[DIN84]</w:t>
            </w:r>
          </w:p>
        </w:tc>
        <w:tc>
          <w:tcPr>
            <w:tcW w:w="7371" w:type="dxa"/>
          </w:tcPr>
          <w:p w:rsidR="00E926AD" w:rsidRPr="00E53CB1" w:rsidRDefault="00E926AD" w:rsidP="009F222B">
            <w:pPr>
              <w:pStyle w:val="Literatur"/>
            </w:pPr>
            <w:r>
              <w:t>Norm DIN 1505 Teil 2 (Januar 1984). Titelangaben von Dokume</w:t>
            </w:r>
            <w:r>
              <w:t>n</w:t>
            </w:r>
            <w:r>
              <w:t>ten. Zitie</w:t>
            </w:r>
            <w:r>
              <w:t>r</w:t>
            </w:r>
            <w:r>
              <w:t>regeln</w:t>
            </w:r>
          </w:p>
        </w:tc>
      </w:tr>
      <w:tr w:rsidR="00E926AD" w:rsidRPr="00E926AD" w:rsidTr="003D301C">
        <w:tc>
          <w:tcPr>
            <w:tcW w:w="1418" w:type="dxa"/>
          </w:tcPr>
          <w:p w:rsidR="00E926AD" w:rsidRDefault="00E926AD" w:rsidP="009F222B">
            <w:pPr>
              <w:pStyle w:val="Literatur"/>
            </w:pPr>
            <w:r>
              <w:t>[HEID06]</w:t>
            </w:r>
          </w:p>
        </w:tc>
        <w:tc>
          <w:tcPr>
            <w:tcW w:w="7371" w:type="dxa"/>
          </w:tcPr>
          <w:p w:rsidR="00E926AD" w:rsidRPr="005953FE" w:rsidRDefault="00E926AD" w:rsidP="009F222B">
            <w:pPr>
              <w:pStyle w:val="Literatur"/>
              <w:rPr>
                <w:lang w:val="en-GB"/>
              </w:rPr>
            </w:pPr>
            <w:r w:rsidRPr="005953FE">
              <w:rPr>
                <w:lang w:val="en-GB"/>
              </w:rPr>
              <w:t>http://www.heidenhain.de/ [Stand 21.12.2006]</w:t>
            </w:r>
          </w:p>
        </w:tc>
      </w:tr>
      <w:tr w:rsidR="00E926AD" w:rsidRPr="00E926AD" w:rsidTr="003D301C">
        <w:tc>
          <w:tcPr>
            <w:tcW w:w="1418" w:type="dxa"/>
          </w:tcPr>
          <w:p w:rsidR="00E926AD" w:rsidRDefault="00E926AD" w:rsidP="009F222B">
            <w:pPr>
              <w:pStyle w:val="Literatur"/>
            </w:pPr>
            <w:r>
              <w:t>[KLOC98]</w:t>
            </w:r>
          </w:p>
        </w:tc>
        <w:tc>
          <w:tcPr>
            <w:tcW w:w="7371" w:type="dxa"/>
          </w:tcPr>
          <w:p w:rsidR="00E926AD" w:rsidRDefault="00E926AD" w:rsidP="009F222B">
            <w:pPr>
              <w:pStyle w:val="Literatur"/>
            </w:pPr>
            <w:r>
              <w:t xml:space="preserve">Klocke, F.; Gerent, O.; Schippers, C.: </w:t>
            </w:r>
            <w:r w:rsidRPr="008B4537">
              <w:rPr>
                <w:rStyle w:val="LiteraturTitelZchn"/>
              </w:rPr>
              <w:t>Endbearbeitung. Wege zum Produkt</w:t>
            </w:r>
            <w:r>
              <w:t>. In: Kriegsmann, J. (Hrsg.): Technische und Keramische Werkstoffe. (Reihe: Keramik in der Produktion, Bd. 5). 3. Aufl. Köln: Deutscher Wirtschaft</w:t>
            </w:r>
            <w:r>
              <w:t>s</w:t>
            </w:r>
            <w:r>
              <w:t>dienst, 1998, S. 198-256</w:t>
            </w:r>
          </w:p>
        </w:tc>
      </w:tr>
      <w:tr w:rsidR="003D301C" w:rsidRPr="00E926AD" w:rsidTr="003D301C">
        <w:tc>
          <w:tcPr>
            <w:tcW w:w="1418" w:type="dxa"/>
          </w:tcPr>
          <w:p w:rsidR="003D301C" w:rsidRDefault="003D301C" w:rsidP="009F222B">
            <w:pPr>
              <w:pStyle w:val="Literatur"/>
            </w:pPr>
            <w:r>
              <w:t>[WECK05]</w:t>
            </w:r>
          </w:p>
        </w:tc>
        <w:tc>
          <w:tcPr>
            <w:tcW w:w="7371" w:type="dxa"/>
          </w:tcPr>
          <w:p w:rsidR="003D301C" w:rsidRDefault="003D301C" w:rsidP="009F222B">
            <w:pPr>
              <w:pStyle w:val="Literatur"/>
            </w:pPr>
            <w:r>
              <w:t xml:space="preserve">Weck, M.; Brecher, C.: </w:t>
            </w:r>
            <w:r w:rsidRPr="00B150AE">
              <w:rPr>
                <w:rStyle w:val="LiteraturTitelZchn"/>
              </w:rPr>
              <w:t>Werkzeugmaschinen – Mechatronische Systeme, Vorschubantriebe, Prozessdiagnose</w:t>
            </w:r>
            <w:r>
              <w:t>. (Reihe: Wer</w:t>
            </w:r>
            <w:r>
              <w:t>k</w:t>
            </w:r>
            <w:r>
              <w:t>zeugmaschinen, Bd. 3), 6. Aufl. Berlin: Springer Verlag 2005, S. 73</w:t>
            </w:r>
            <w:r>
              <w:noBreakHyphen/>
              <w:t>81</w:t>
            </w:r>
          </w:p>
        </w:tc>
      </w:tr>
      <w:tr w:rsidR="009507A7" w:rsidRPr="00E926AD" w:rsidTr="003F2F06">
        <w:tc>
          <w:tcPr>
            <w:tcW w:w="1418" w:type="dxa"/>
          </w:tcPr>
          <w:p w:rsidR="009507A7" w:rsidRDefault="009507A7" w:rsidP="003F2F06">
            <w:pPr>
              <w:pStyle w:val="Literatur"/>
            </w:pPr>
            <w:r>
              <w:t>[WEIN98]</w:t>
            </w:r>
          </w:p>
        </w:tc>
        <w:tc>
          <w:tcPr>
            <w:tcW w:w="7371" w:type="dxa"/>
          </w:tcPr>
          <w:p w:rsidR="009507A7" w:rsidRPr="00E53CB1" w:rsidRDefault="009507A7" w:rsidP="003F2F06">
            <w:pPr>
              <w:pStyle w:val="Literatur"/>
            </w:pPr>
            <w:r w:rsidRPr="00E53CB1">
              <w:t xml:space="preserve">Weingarten, T.: </w:t>
            </w:r>
            <w:r w:rsidRPr="00E53CB1">
              <w:rPr>
                <w:rStyle w:val="LiteraturTitelZchn"/>
              </w:rPr>
              <w:t>Ganzheitliches Qualitätsmanagement</w:t>
            </w:r>
            <w:r>
              <w:t>. Habil.-Schr. RWTH Aachen, 1998</w:t>
            </w:r>
          </w:p>
        </w:tc>
      </w:tr>
      <w:tr w:rsidR="003D301C" w:rsidRPr="00E926AD" w:rsidTr="003D301C">
        <w:tc>
          <w:tcPr>
            <w:tcW w:w="1418" w:type="dxa"/>
          </w:tcPr>
          <w:p w:rsidR="003D301C" w:rsidRPr="00F224BB" w:rsidRDefault="003D301C" w:rsidP="009F222B">
            <w:pPr>
              <w:pStyle w:val="Literatur"/>
            </w:pPr>
            <w:r w:rsidRPr="00F224BB">
              <w:t>[WEIS89]</w:t>
            </w:r>
          </w:p>
        </w:tc>
        <w:tc>
          <w:tcPr>
            <w:tcW w:w="7371" w:type="dxa"/>
          </w:tcPr>
          <w:p w:rsidR="003D301C" w:rsidRPr="00B150AE" w:rsidRDefault="003D301C" w:rsidP="009F222B">
            <w:pPr>
              <w:pStyle w:val="Literatur"/>
            </w:pPr>
            <w:r w:rsidRPr="00B150AE">
              <w:rPr>
                <w:rStyle w:val="StandardZitatZchn"/>
              </w:rPr>
              <w:t xml:space="preserve">Weiß, F.: </w:t>
            </w:r>
            <w:r w:rsidRPr="00B150AE">
              <w:rPr>
                <w:rStyle w:val="LiteraturTitelZchn"/>
              </w:rPr>
              <w:t>Prozessnahe Roboterprogrammierung unter Einsatz e</w:t>
            </w:r>
            <w:r w:rsidRPr="00B150AE">
              <w:rPr>
                <w:rStyle w:val="LiteraturTitelZchn"/>
              </w:rPr>
              <w:t>i</w:t>
            </w:r>
            <w:r w:rsidRPr="00B150AE">
              <w:rPr>
                <w:rStyle w:val="LiteraturTitelZchn"/>
              </w:rPr>
              <w:t>nes inertialen Messsystems</w:t>
            </w:r>
            <w:r w:rsidRPr="00B150AE">
              <w:rPr>
                <w:rStyle w:val="LiteraturTitelZchn"/>
                <w:i w:val="0"/>
              </w:rPr>
              <w:t>.</w:t>
            </w:r>
            <w:r w:rsidRPr="00B150AE">
              <w:rPr>
                <w:rStyle w:val="StandardZitatZchn"/>
              </w:rPr>
              <w:t xml:space="preserve"> Diss. RWTH Aachen, 1989</w:t>
            </w:r>
          </w:p>
        </w:tc>
      </w:tr>
    </w:tbl>
    <w:p w:rsidR="00E926AD" w:rsidRPr="00E926AD" w:rsidRDefault="00E926AD" w:rsidP="00B448EF"/>
    <w:p w:rsidR="00B448EF" w:rsidRPr="00B448EF" w:rsidRDefault="00B448EF" w:rsidP="00B448EF">
      <w:r w:rsidRPr="00B448EF">
        <w:t>Bei der Erstellung des Literaturverzeichnisses ist es empfehlenswert, die angegeb</w:t>
      </w:r>
      <w:r w:rsidRPr="00B448EF">
        <w:t>e</w:t>
      </w:r>
      <w:r w:rsidR="00350511">
        <w:t>ne</w:t>
      </w:r>
      <w:r w:rsidR="008602A0">
        <w:t xml:space="preserve"> Tabellenform zu verwenden</w:t>
      </w:r>
      <w:bookmarkStart w:id="47" w:name="_GoBack"/>
      <w:bookmarkEnd w:id="47"/>
      <w:r w:rsidRPr="00B448EF">
        <w:t>, um Formatierungsprobleme zu vermeiden. Der Text wird mit der Formatvorlage „Literatur“ formatiert. Wie die einzelnen Quellena</w:t>
      </w:r>
      <w:r w:rsidRPr="00B448EF">
        <w:t>n</w:t>
      </w:r>
      <w:r w:rsidRPr="00B448EF">
        <w:t>gaben im Text erfolgen, wird im folgenden Abschnitt beschrieben</w:t>
      </w:r>
    </w:p>
    <w:p w:rsidR="00B448EF" w:rsidRDefault="00B448EF" w:rsidP="00B448EF">
      <w:r>
        <w:t>Die vollständigen Zitierregeln befinden sich sowohl auf dem BSCW-Server als auch im Handbuch.</w:t>
      </w:r>
    </w:p>
    <w:p w:rsidR="00B448EF" w:rsidRDefault="00B448EF" w:rsidP="00B448EF"/>
    <w:p w:rsidR="00B448EF" w:rsidRDefault="00B448EF" w:rsidP="00B448EF"/>
    <w:p w:rsidR="00B448EF" w:rsidRDefault="00B448EF" w:rsidP="00B448EF"/>
    <w:p w:rsidR="00B448EF" w:rsidRDefault="00B448EF" w:rsidP="00B448EF"/>
    <w:p w:rsidR="00B448EF" w:rsidRDefault="00B448EF" w:rsidP="00B448EF"/>
    <w:p w:rsidR="00B448EF" w:rsidRDefault="00B448EF" w:rsidP="00B448EF"/>
    <w:p w:rsidR="00B448EF" w:rsidRDefault="00B448EF" w:rsidP="00B448EF"/>
    <w:p w:rsidR="00B448EF" w:rsidRDefault="00B448EF" w:rsidP="00B448EF"/>
    <w:p w:rsidR="00B448EF" w:rsidRDefault="00B448EF" w:rsidP="00B448EF"/>
    <w:p w:rsidR="00B448EF" w:rsidRDefault="00B448EF" w:rsidP="00B448EF"/>
    <w:p w:rsidR="00B448EF" w:rsidRDefault="00B448EF" w:rsidP="00B448EF"/>
    <w:p w:rsidR="00B448EF" w:rsidRDefault="00B448EF" w:rsidP="00B448EF"/>
    <w:p w:rsidR="00DA1681" w:rsidRDefault="00DA1681" w:rsidP="00DA1681">
      <w:pPr>
        <w:pStyle w:val="Literatur"/>
      </w:pPr>
    </w:p>
    <w:p w:rsidR="00B448EF" w:rsidRPr="00AF1DD3" w:rsidRDefault="00B448EF" w:rsidP="00DA1681">
      <w:pPr>
        <w:pStyle w:val="Literatur"/>
      </w:pPr>
    </w:p>
    <w:p w:rsidR="00DA1681" w:rsidRDefault="00DA1681">
      <w:pPr>
        <w:pStyle w:val="Literatur"/>
      </w:pPr>
    </w:p>
    <w:sectPr w:rsidR="00DA1681" w:rsidSect="00FD657D">
      <w:headerReference w:type="even" r:id="rId35"/>
      <w:headerReference w:type="default" r:id="rId36"/>
      <w:type w:val="continuous"/>
      <w:pgSz w:w="11907" w:h="16840" w:code="9"/>
      <w:pgMar w:top="1418" w:right="1418" w:bottom="851"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130" w:rsidRDefault="00362130">
      <w:r>
        <w:separator/>
      </w:r>
    </w:p>
    <w:p w:rsidR="00362130" w:rsidRDefault="00362130"/>
  </w:endnote>
  <w:endnote w:type="continuationSeparator" w:id="0">
    <w:p w:rsidR="00362130" w:rsidRDefault="00362130">
      <w:r>
        <w:continuationSeparator/>
      </w:r>
    </w:p>
    <w:p w:rsidR="00362130" w:rsidRDefault="003621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130" w:rsidRDefault="00362130">
      <w:r>
        <w:separator/>
      </w:r>
    </w:p>
    <w:p w:rsidR="00362130" w:rsidRDefault="00362130"/>
  </w:footnote>
  <w:footnote w:type="continuationSeparator" w:id="0">
    <w:p w:rsidR="00362130" w:rsidRDefault="00362130">
      <w:r>
        <w:continuationSeparator/>
      </w:r>
    </w:p>
    <w:p w:rsidR="00362130" w:rsidRDefault="003621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C57422">
    <w:pPr>
      <w:pStyle w:val="Kopfzeile"/>
    </w:pPr>
    <w:r>
      <w:fldChar w:fldCharType="begin"/>
    </w:r>
    <w:r>
      <w:instrText xml:space="preserve"> PAGE </w:instrText>
    </w:r>
    <w:r>
      <w:fldChar w:fldCharType="separate"/>
    </w:r>
    <w:r w:rsidR="00362130">
      <w:rPr>
        <w:noProof/>
      </w:rPr>
      <w:t>II</w:t>
    </w:r>
    <w:r>
      <w:fldChar w:fldCharType="end"/>
    </w:r>
    <w:r w:rsidR="008602A0">
      <w:rPr>
        <w:noProof/>
      </w:rPr>
      <mc:AlternateContent>
        <mc:Choice Requires="wps">
          <w:drawing>
            <wp:anchor distT="0" distB="0" distL="114300" distR="114300" simplePos="0" relativeHeight="251650048" behindDoc="0" locked="0" layoutInCell="1" allowOverlap="1">
              <wp:simplePos x="0" y="0"/>
              <wp:positionH relativeFrom="column">
                <wp:posOffset>-24130</wp:posOffset>
              </wp:positionH>
              <wp:positionV relativeFrom="paragraph">
                <wp:posOffset>192405</wp:posOffset>
              </wp:positionV>
              <wp:extent cx="5808980" cy="635"/>
              <wp:effectExtent l="0" t="0" r="0" b="0"/>
              <wp:wrapNone/>
              <wp:docPr id="2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pt,15.15pt" to="455.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"/>
          </w:pict>
        </mc:Fallback>
      </mc:AlternateContent>
    </w:r>
    <w:r>
      <w:tab/>
      <w:t>Verzeichnisse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8602A0">
    <w:pPr>
      <w:pStyle w:val="Kopfzeile"/>
    </w:pPr>
    <w:r>
      <w:rPr>
        <w:noProof/>
      </w:rPr>
      <mc:AlternateContent>
        <mc:Choice Requires="wps">
          <w:drawing>
            <wp:anchor distT="0" distB="0" distL="114300" distR="114300" simplePos="0" relativeHeight="251648000" behindDoc="0" locked="0" layoutInCell="0" allowOverlap="1">
              <wp:simplePos x="0" y="0"/>
              <wp:positionH relativeFrom="column">
                <wp:posOffset>15240</wp:posOffset>
              </wp:positionH>
              <wp:positionV relativeFrom="paragraph">
                <wp:posOffset>191135</wp:posOffset>
              </wp:positionV>
              <wp:extent cx="5761355" cy="635"/>
              <wp:effectExtent l="0" t="0" r="0" b="0"/>
              <wp:wrapNone/>
              <wp:docPr id="19"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355"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5.05pt" to="454.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" o:allowincell="f"/>
          </w:pict>
        </mc:Fallback>
      </mc:AlternateContent>
    </w:r>
    <w:r w:rsidR="00C57422">
      <w:t>Verzeichnisse</w:t>
    </w:r>
    <w:r w:rsidR="00C57422">
      <w:tab/>
    </w:r>
    <w:r w:rsidR="00C57422">
      <w:fldChar w:fldCharType="begin"/>
    </w:r>
    <w:r w:rsidR="00C57422">
      <w:instrText xml:space="preserve"> PAGE </w:instrText>
    </w:r>
    <w:r w:rsidR="00C57422">
      <w:fldChar w:fldCharType="separate"/>
    </w:r>
    <w:r w:rsidR="00362130">
      <w:rPr>
        <w:noProof/>
      </w:rPr>
      <w:t>I</w:t>
    </w:r>
    <w:r w:rsidR="00C57422">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C57422">
    <w:pPr>
      <w:pStyle w:val="Kopfzeile"/>
    </w:pPr>
    <w:r>
      <w:fldChar w:fldCharType="begin"/>
    </w:r>
    <w:r>
      <w:instrText xml:space="preserve"> PAGE </w:instrText>
    </w:r>
    <w:r>
      <w:fldChar w:fldCharType="separate"/>
    </w:r>
    <w:r w:rsidR="00362130">
      <w:rPr>
        <w:noProof/>
      </w:rPr>
      <w:t>2</w:t>
    </w:r>
    <w:r>
      <w:fldChar w:fldCharType="end"/>
    </w:r>
    <w:r w:rsidR="008602A0">
      <w:rPr>
        <w:noProof/>
      </w:rPr>
      <mc:AlternateContent>
        <mc:Choice Requires="wps">
          <w:drawing>
            <wp:anchor distT="0" distB="0" distL="114300" distR="114300" simplePos="0" relativeHeight="251657216" behindDoc="0" locked="0" layoutInCell="1" allowOverlap="1">
              <wp:simplePos x="0" y="0"/>
              <wp:positionH relativeFrom="column">
                <wp:posOffset>-24130</wp:posOffset>
              </wp:positionH>
              <wp:positionV relativeFrom="paragraph">
                <wp:posOffset>192405</wp:posOffset>
              </wp:positionV>
              <wp:extent cx="5808980" cy="635"/>
              <wp:effectExtent l="0" t="0" r="0" b="0"/>
              <wp:wrapNone/>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pt,15.15pt" to="455.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"/>
          </w:pict>
        </mc:Fallback>
      </mc:AlternateContent>
    </w:r>
    <w:r>
      <w:tab/>
    </w:r>
    <w:r>
      <w:fldChar w:fldCharType="begin"/>
    </w:r>
    <w:r>
      <w:instrText xml:space="preserve"> REF _Ref131754573 \r \h </w:instrText>
    </w:r>
    <w:r>
      <w:fldChar w:fldCharType="separate"/>
    </w:r>
    <w:r w:rsidR="00362130">
      <w:t>1</w:t>
    </w:r>
    <w:r>
      <w:fldChar w:fldCharType="end"/>
    </w:r>
    <w:r>
      <w:t xml:space="preserve"> </w:t>
    </w:r>
    <w:r>
      <w:fldChar w:fldCharType="begin"/>
    </w:r>
    <w:r>
      <w:instrText xml:space="preserve"> REF _Ref131754573 \h </w:instrText>
    </w:r>
    <w:r>
      <w:fldChar w:fldCharType="separate"/>
    </w:r>
    <w:r w:rsidR="00362130">
      <w:t>Einleitung</w:t>
    </w:r>
    <w: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C57422">
    <w:pPr>
      <w:pStyle w:val="Kopfzeile"/>
    </w:pPr>
    <w:r>
      <w:fldChar w:fldCharType="begin"/>
    </w:r>
    <w:r>
      <w:instrText xml:space="preserve"> REF _Ref131754573 \r \h </w:instrText>
    </w:r>
    <w:r>
      <w:instrText xml:space="preserve"> \* MERGEFORMAT </w:instrText>
    </w:r>
    <w:r>
      <w:fldChar w:fldCharType="separate"/>
    </w:r>
    <w:r w:rsidR="00362130">
      <w:t>1</w:t>
    </w:r>
    <w:r>
      <w:fldChar w:fldCharType="end"/>
    </w:r>
    <w:r w:rsidR="008602A0">
      <w:rPr>
        <w:noProof/>
      </w:rPr>
      <mc:AlternateContent>
        <mc:Choice Requires="wps">
          <w:drawing>
            <wp:anchor distT="0" distB="0" distL="114300" distR="114300" simplePos="0" relativeHeight="251649024" behindDoc="0" locked="0" layoutInCell="0" allowOverlap="1">
              <wp:simplePos x="0" y="0"/>
              <wp:positionH relativeFrom="column">
                <wp:posOffset>-32385</wp:posOffset>
              </wp:positionH>
              <wp:positionV relativeFrom="paragraph">
                <wp:posOffset>191135</wp:posOffset>
              </wp:positionV>
              <wp:extent cx="5808980" cy="635"/>
              <wp:effectExtent l="0" t="0" r="0" b="0"/>
              <wp:wrapNone/>
              <wp:docPr id="1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5.05pt" to="454.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" o:allowincell="f"/>
          </w:pict>
        </mc:Fallback>
      </mc:AlternateContent>
    </w:r>
    <w:r>
      <w:t xml:space="preserve"> </w:t>
    </w:r>
    <w:r>
      <w:fldChar w:fldCharType="begin"/>
    </w:r>
    <w:r>
      <w:instrText xml:space="preserve"> REF _Ref131754589 \h </w:instrText>
    </w:r>
    <w:r>
      <w:instrText xml:space="preserve"> \* MERGEFORMAT </w:instrText>
    </w:r>
    <w:r>
      <w:fldChar w:fldCharType="separate"/>
    </w:r>
    <w:r w:rsidR="00362130">
      <w:t>Einleitung</w:t>
    </w:r>
    <w:r>
      <w:fldChar w:fldCharType="end"/>
    </w:r>
    <w:r>
      <w:tab/>
    </w:r>
    <w:r>
      <w:fldChar w:fldCharType="begin"/>
    </w:r>
    <w:r>
      <w:instrText xml:space="preserve"> PAGE </w:instrText>
    </w:r>
    <w:r>
      <w:fldChar w:fldCharType="separate"/>
    </w:r>
    <w:r w:rsidR="00362130">
      <w:rPr>
        <w:noProof/>
      </w:rPr>
      <w:t>1</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Pr="009D067B" w:rsidRDefault="00C57422">
    <w:pPr>
      <w:pStyle w:val="Kopfzeile"/>
      <w:rPr>
        <w:lang w:val="en-US"/>
      </w:rPr>
    </w:pPr>
    <w:r w:rsidRPr="009D067B">
      <w:rPr>
        <w:lang w:val="en-US"/>
      </w:rPr>
      <w:fldChar w:fldCharType="begin"/>
    </w:r>
    <w:r w:rsidRPr="009D067B">
      <w:rPr>
        <w:lang w:val="en-US"/>
      </w:rPr>
      <w:instrText xml:space="preserve"> PAGE </w:instrText>
    </w:r>
    <w:r w:rsidRPr="009D067B">
      <w:rPr>
        <w:lang w:val="en-US"/>
      </w:rPr>
      <w:fldChar w:fldCharType="separate"/>
    </w:r>
    <w:r w:rsidR="00362130">
      <w:rPr>
        <w:noProof/>
        <w:lang w:val="en-US"/>
      </w:rPr>
      <w:t>4</w:t>
    </w:r>
    <w:r w:rsidRPr="009D067B">
      <w:rPr>
        <w:lang w:val="en-US"/>
      </w:rPr>
      <w:fldChar w:fldCharType="end"/>
    </w:r>
    <w:r w:rsidR="008602A0">
      <w:rPr>
        <w:noProof/>
      </w:rPr>
      <mc:AlternateContent>
        <mc:Choice Requires="wps">
          <w:drawing>
            <wp:anchor distT="0" distB="0" distL="114300" distR="114300" simplePos="0" relativeHeight="251666432" behindDoc="0" locked="0" layoutInCell="1" allowOverlap="1">
              <wp:simplePos x="0" y="0"/>
              <wp:positionH relativeFrom="column">
                <wp:posOffset>-24130</wp:posOffset>
              </wp:positionH>
              <wp:positionV relativeFrom="paragraph">
                <wp:posOffset>192405</wp:posOffset>
              </wp:positionV>
              <wp:extent cx="5808980" cy="635"/>
              <wp:effectExtent l="0" t="0" r="0" b="0"/>
              <wp:wrapNone/>
              <wp:docPr id="16"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pt,15.15pt" to="455.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"/>
          </w:pict>
        </mc:Fallback>
      </mc:AlternateContent>
    </w:r>
    <w:r w:rsidRPr="009D067B">
      <w:rPr>
        <w:lang w:val="en-US"/>
      </w:rPr>
      <w:tab/>
    </w:r>
    <w:r>
      <w:rPr>
        <w:lang w:val="en-US"/>
      </w:rPr>
      <w:t>1 Introduction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Pr="009D067B" w:rsidRDefault="008602A0">
    <w:pPr>
      <w:pStyle w:val="Kopfzeile"/>
      <w:rPr>
        <w:lang w:val="en-US"/>
      </w:rPr>
    </w:pPr>
    <w:r>
      <w:rPr>
        <w:noProof/>
      </w:rPr>
      <mc:AlternateContent>
        <mc:Choice Requires="wps">
          <w:drawing>
            <wp:anchor distT="0" distB="0" distL="114300" distR="114300" simplePos="0" relativeHeight="251665408" behindDoc="0" locked="0" layoutInCell="0" allowOverlap="1">
              <wp:simplePos x="0" y="0"/>
              <wp:positionH relativeFrom="column">
                <wp:posOffset>-32385</wp:posOffset>
              </wp:positionH>
              <wp:positionV relativeFrom="paragraph">
                <wp:posOffset>191135</wp:posOffset>
              </wp:positionV>
              <wp:extent cx="5808980" cy="635"/>
              <wp:effectExtent l="0" t="0" r="0" b="0"/>
              <wp:wrapNone/>
              <wp:docPr id="1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5.05pt" to="454.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" o:allowincell="f"/>
          </w:pict>
        </mc:Fallback>
      </mc:AlternateContent>
    </w:r>
    <w:r w:rsidR="00C57422">
      <w:rPr>
        <w:lang w:val="en-US"/>
      </w:rPr>
      <w:t>1 Introduction</w:t>
    </w:r>
    <w:r w:rsidR="00C57422" w:rsidRPr="009D067B">
      <w:rPr>
        <w:lang w:val="en-US"/>
      </w:rPr>
      <w:tab/>
    </w:r>
    <w:r w:rsidR="00C57422" w:rsidRPr="009D067B">
      <w:rPr>
        <w:lang w:val="en-US"/>
      </w:rPr>
      <w:fldChar w:fldCharType="begin"/>
    </w:r>
    <w:r w:rsidR="00C57422" w:rsidRPr="009D067B">
      <w:rPr>
        <w:lang w:val="en-US"/>
      </w:rPr>
      <w:instrText xml:space="preserve"> PAGE </w:instrText>
    </w:r>
    <w:r w:rsidR="00C57422" w:rsidRPr="009D067B">
      <w:rPr>
        <w:lang w:val="en-US"/>
      </w:rPr>
      <w:fldChar w:fldCharType="separate"/>
    </w:r>
    <w:r w:rsidR="00362130">
      <w:rPr>
        <w:noProof/>
        <w:lang w:val="en-US"/>
      </w:rPr>
      <w:t>3</w:t>
    </w:r>
    <w:r w:rsidR="00C57422" w:rsidRPr="009D067B">
      <w:rPr>
        <w:lang w:val="en-US"/>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C57422">
    <w:pPr>
      <w:pStyle w:val="Kopfzeile"/>
    </w:pPr>
    <w:r>
      <w:fldChar w:fldCharType="begin"/>
    </w:r>
    <w:r>
      <w:instrText xml:space="preserve"> PAGE </w:instrText>
    </w:r>
    <w:r>
      <w:fldChar w:fldCharType="separate"/>
    </w:r>
    <w:r w:rsidR="008602A0">
      <w:rPr>
        <w:noProof/>
      </w:rPr>
      <w:t>10</w:t>
    </w:r>
    <w:r>
      <w:fldChar w:fldCharType="end"/>
    </w:r>
    <w:r w:rsidR="008602A0">
      <w:rPr>
        <w:noProof/>
      </w:rPr>
      <mc:AlternateContent>
        <mc:Choice Requires="wps">
          <w:drawing>
            <wp:anchor distT="0" distB="0" distL="114300" distR="114300" simplePos="0" relativeHeight="251656192" behindDoc="0" locked="0" layoutInCell="1" allowOverlap="1">
              <wp:simplePos x="0" y="0"/>
              <wp:positionH relativeFrom="column">
                <wp:posOffset>-24130</wp:posOffset>
              </wp:positionH>
              <wp:positionV relativeFrom="paragraph">
                <wp:posOffset>192405</wp:posOffset>
              </wp:positionV>
              <wp:extent cx="5808980" cy="635"/>
              <wp:effectExtent l="0" t="0" r="0" b="0"/>
              <wp:wrapNone/>
              <wp:docPr id="1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pt,15.15pt" to="455.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"/>
          </w:pict>
        </mc:Fallback>
      </mc:AlternateContent>
    </w:r>
    <w:r>
      <w:tab/>
    </w:r>
    <w:r>
      <w:fldChar w:fldCharType="begin"/>
    </w:r>
    <w:r>
      <w:instrText xml:space="preserve"> REF _Ref157484612 \r \h </w:instrText>
    </w:r>
    <w:r>
      <w:fldChar w:fldCharType="separate"/>
    </w:r>
    <w:r w:rsidR="00362130">
      <w:t>2</w:t>
    </w:r>
    <w:r>
      <w:fldChar w:fldCharType="end"/>
    </w:r>
    <w:r>
      <w:t xml:space="preserve"> </w:t>
    </w:r>
    <w:r>
      <w:fldChar w:fldCharType="begin"/>
    </w:r>
    <w:r>
      <w:instrText xml:space="preserve"> REF _Ref157484612 \h </w:instrText>
    </w:r>
    <w:r>
      <w:fldChar w:fldCharType="separate"/>
    </w:r>
    <w:r w:rsidR="00362130">
      <w:t>Gliederung und Formatierung der Diss</w:t>
    </w:r>
    <w: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C57422">
    <w:pPr>
      <w:pStyle w:val="Kopfzeile"/>
    </w:pPr>
    <w:r>
      <w:fldChar w:fldCharType="begin"/>
    </w:r>
    <w:r>
      <w:instrText xml:space="preserve"> REF _Ref157484612 \r \h </w:instrText>
    </w:r>
    <w:r>
      <w:fldChar w:fldCharType="separate"/>
    </w:r>
    <w:r w:rsidR="00362130">
      <w:t>2</w:t>
    </w:r>
    <w:r>
      <w:fldChar w:fldCharType="end"/>
    </w:r>
    <w:r w:rsidR="008602A0">
      <w:rPr>
        <w:noProof/>
      </w:rPr>
      <mc:AlternateContent>
        <mc:Choice Requires="wps">
          <w:drawing>
            <wp:anchor distT="0" distB="0" distL="114300" distR="114300" simplePos="0" relativeHeight="251651072" behindDoc="0" locked="0" layoutInCell="0" allowOverlap="1">
              <wp:simplePos x="0" y="0"/>
              <wp:positionH relativeFrom="column">
                <wp:posOffset>-32385</wp:posOffset>
              </wp:positionH>
              <wp:positionV relativeFrom="paragraph">
                <wp:posOffset>191135</wp:posOffset>
              </wp:positionV>
              <wp:extent cx="5808980" cy="635"/>
              <wp:effectExtent l="0" t="0" r="0" b="0"/>
              <wp:wrapNone/>
              <wp:docPr id="1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5.05pt" to="454.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" o:allowincell="f"/>
          </w:pict>
        </mc:Fallback>
      </mc:AlternateContent>
    </w:r>
    <w:r>
      <w:t xml:space="preserve"> </w:t>
    </w:r>
    <w:r>
      <w:fldChar w:fldCharType="begin"/>
    </w:r>
    <w:r>
      <w:instrText xml:space="preserve"> REF _Ref157484612 \h </w:instrText>
    </w:r>
    <w:r>
      <w:fldChar w:fldCharType="separate"/>
    </w:r>
    <w:r w:rsidR="00362130">
      <w:t>Gliederung und Formatierung der Diss</w:t>
    </w:r>
    <w:r>
      <w:fldChar w:fldCharType="end"/>
    </w:r>
    <w:r>
      <w:tab/>
    </w:r>
    <w:r>
      <w:fldChar w:fldCharType="begin"/>
    </w:r>
    <w:r>
      <w:instrText xml:space="preserve"> PAGE </w:instrText>
    </w:r>
    <w:r>
      <w:fldChar w:fldCharType="separate"/>
    </w:r>
    <w:r w:rsidR="008602A0">
      <w:rPr>
        <w:noProof/>
      </w:rPr>
      <w:t>9</w:t>
    </w:r>
    <w: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C57422">
    <w:pPr>
      <w:pStyle w:val="Kopfzeile"/>
    </w:pPr>
    <w:r>
      <w:fldChar w:fldCharType="begin"/>
    </w:r>
    <w:r>
      <w:instrText xml:space="preserve"> PAGE </w:instrText>
    </w:r>
    <w:r>
      <w:fldChar w:fldCharType="separate"/>
    </w:r>
    <w:r w:rsidR="008602A0">
      <w:rPr>
        <w:noProof/>
      </w:rPr>
      <w:t>12</w:t>
    </w:r>
    <w:r>
      <w:fldChar w:fldCharType="end"/>
    </w:r>
    <w:r w:rsidR="008602A0">
      <w:rPr>
        <w:noProof/>
      </w:rPr>
      <mc:AlternateContent>
        <mc:Choice Requires="wps">
          <w:drawing>
            <wp:anchor distT="0" distB="0" distL="114300" distR="114300" simplePos="0" relativeHeight="251658240" behindDoc="0" locked="0" layoutInCell="1" allowOverlap="1">
              <wp:simplePos x="0" y="0"/>
              <wp:positionH relativeFrom="column">
                <wp:posOffset>-24130</wp:posOffset>
              </wp:positionH>
              <wp:positionV relativeFrom="paragraph">
                <wp:posOffset>192405</wp:posOffset>
              </wp:positionV>
              <wp:extent cx="5808980" cy="635"/>
              <wp:effectExtent l="0" t="0" r="0" b="0"/>
              <wp:wrapNone/>
              <wp:docPr id="1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pt,15.15pt" to="455.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"/>
          </w:pict>
        </mc:Fallback>
      </mc:AlternateContent>
    </w:r>
    <w:r>
      <w:tab/>
    </w:r>
    <w:r>
      <w:fldChar w:fldCharType="begin"/>
    </w:r>
    <w:r>
      <w:instrText xml:space="preserve"> REF _Ref157486647 \r \h </w:instrText>
    </w:r>
    <w:r>
      <w:fldChar w:fldCharType="separate"/>
    </w:r>
    <w:r w:rsidR="00362130">
      <w:t>3</w:t>
    </w:r>
    <w:r>
      <w:fldChar w:fldCharType="end"/>
    </w:r>
    <w:r>
      <w:t xml:space="preserve"> </w:t>
    </w:r>
    <w:r>
      <w:fldChar w:fldCharType="begin"/>
    </w:r>
    <w:r>
      <w:instrText xml:space="preserve"> REF _Ref157486647 \h </w:instrText>
    </w:r>
    <w:r>
      <w:fldChar w:fldCharType="separate"/>
    </w:r>
    <w:r w:rsidR="00362130">
      <w:t>Inhaltlicher Aufbau einer Dissertation</w:t>
    </w:r>
    <w: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8602A0">
    <w:pPr>
      <w:pStyle w:val="Kopfzeile"/>
    </w:pPr>
    <w:r>
      <w:rPr>
        <w:noProof/>
      </w:rPr>
      <mc:AlternateContent>
        <mc:Choice Requires="wps">
          <w:drawing>
            <wp:anchor distT="0" distB="0" distL="114300" distR="114300" simplePos="0" relativeHeight="251652096" behindDoc="0" locked="0" layoutInCell="0" allowOverlap="1">
              <wp:simplePos x="0" y="0"/>
              <wp:positionH relativeFrom="column">
                <wp:posOffset>-32385</wp:posOffset>
              </wp:positionH>
              <wp:positionV relativeFrom="paragraph">
                <wp:posOffset>191135</wp:posOffset>
              </wp:positionV>
              <wp:extent cx="5808980" cy="635"/>
              <wp:effectExtent l="0" t="0" r="0" b="0"/>
              <wp:wrapNone/>
              <wp:docPr id="1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5.05pt" to="454.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" o:allowincell="f"/>
          </w:pict>
        </mc:Fallback>
      </mc:AlternateContent>
    </w:r>
    <w:r w:rsidR="00C57422">
      <w:fldChar w:fldCharType="begin"/>
    </w:r>
    <w:r w:rsidR="00C57422">
      <w:instrText xml:space="preserve"> REF _Ref157486647 \r \h </w:instrText>
    </w:r>
    <w:r w:rsidR="00C57422">
      <w:fldChar w:fldCharType="separate"/>
    </w:r>
    <w:r w:rsidR="00362130">
      <w:t>3</w:t>
    </w:r>
    <w:r w:rsidR="00C57422">
      <w:fldChar w:fldCharType="end"/>
    </w:r>
    <w:r w:rsidR="00C57422">
      <w:t xml:space="preserve"> </w:t>
    </w:r>
    <w:r w:rsidR="00C57422">
      <w:fldChar w:fldCharType="begin"/>
    </w:r>
    <w:r w:rsidR="00C57422">
      <w:instrText xml:space="preserve"> REF _Ref157486647 \h </w:instrText>
    </w:r>
    <w:r w:rsidR="00C57422">
      <w:fldChar w:fldCharType="separate"/>
    </w:r>
    <w:r w:rsidR="00362130">
      <w:t>Inhaltlicher Aufbau einer Dissertation</w:t>
    </w:r>
    <w:r w:rsidR="00C57422">
      <w:fldChar w:fldCharType="end"/>
    </w:r>
    <w:r w:rsidR="00C57422">
      <w:tab/>
    </w:r>
    <w:r w:rsidR="00C57422">
      <w:fldChar w:fldCharType="begin"/>
    </w:r>
    <w:r w:rsidR="00C57422">
      <w:instrText xml:space="preserve"> PAGE </w:instrText>
    </w:r>
    <w:r w:rsidR="00C57422">
      <w:fldChar w:fldCharType="separate"/>
    </w:r>
    <w:r>
      <w:rPr>
        <w:noProof/>
      </w:rPr>
      <w:t>11</w:t>
    </w:r>
    <w:r w:rsidR="00C57422">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C57422">
    <w:pPr>
      <w:pStyle w:val="Kopfzeile"/>
    </w:pPr>
    <w:r>
      <w:fldChar w:fldCharType="begin"/>
    </w:r>
    <w:r>
      <w:instrText xml:space="preserve"> PAGE </w:instrText>
    </w:r>
    <w:r>
      <w:fldChar w:fldCharType="separate"/>
    </w:r>
    <w:r w:rsidR="008602A0">
      <w:rPr>
        <w:noProof/>
      </w:rPr>
      <w:t>14</w:t>
    </w:r>
    <w:r>
      <w:fldChar w:fldCharType="end"/>
    </w:r>
    <w:r w:rsidR="008602A0">
      <w:rPr>
        <w:noProof/>
      </w:rPr>
      <mc:AlternateContent>
        <mc:Choice Requires="wps">
          <w:drawing>
            <wp:anchor distT="0" distB="0" distL="114300" distR="114300" simplePos="0" relativeHeight="251659264" behindDoc="0" locked="0" layoutInCell="1" allowOverlap="1">
              <wp:simplePos x="0" y="0"/>
              <wp:positionH relativeFrom="column">
                <wp:posOffset>-24130</wp:posOffset>
              </wp:positionH>
              <wp:positionV relativeFrom="paragraph">
                <wp:posOffset>192405</wp:posOffset>
              </wp:positionV>
              <wp:extent cx="5808980" cy="635"/>
              <wp:effectExtent l="0" t="0" r="0" b="0"/>
              <wp:wrapNone/>
              <wp:docPr id="1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pt,15.15pt" to="455.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"/>
          </w:pict>
        </mc:Fallback>
      </mc:AlternateContent>
    </w:r>
    <w:r>
      <w:tab/>
    </w:r>
    <w:r>
      <w:fldChar w:fldCharType="begin"/>
    </w:r>
    <w:r>
      <w:instrText xml:space="preserve"> REF _Ref131754706 \r \h </w:instrText>
    </w:r>
    <w:r>
      <w:fldChar w:fldCharType="separate"/>
    </w:r>
    <w:r w:rsidR="00362130">
      <w:t>4</w:t>
    </w:r>
    <w:r>
      <w:fldChar w:fldCharType="end"/>
    </w:r>
    <w:r>
      <w:t xml:space="preserve"> </w:t>
    </w:r>
    <w:r>
      <w:fldChar w:fldCharType="begin"/>
    </w:r>
    <w:r>
      <w:instrText xml:space="preserve"> REF _Ref131754706 \h </w:instrText>
    </w:r>
    <w:r>
      <w:fldChar w:fldCharType="separate"/>
    </w:r>
    <w:r w:rsidR="00362130">
      <w:t>Nächstes Kapitel</w:t>
    </w:r>
    <w: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C57422">
    <w:pPr>
      <w:pStyle w:val="Kopfzeile"/>
    </w:pPr>
    <w:r>
      <w:fldChar w:fldCharType="begin"/>
    </w:r>
    <w:r>
      <w:instrText xml:space="preserve"> REF _Ref131754706 \r \h </w:instrText>
    </w:r>
    <w:r>
      <w:fldChar w:fldCharType="separate"/>
    </w:r>
    <w:r w:rsidR="00362130">
      <w:t>4</w:t>
    </w:r>
    <w:r>
      <w:fldChar w:fldCharType="end"/>
    </w:r>
    <w:r w:rsidR="008602A0">
      <w:rPr>
        <w:noProof/>
      </w:rPr>
      <mc:AlternateContent>
        <mc:Choice Requires="wps">
          <w:drawing>
            <wp:anchor distT="0" distB="0" distL="114300" distR="114300" simplePos="0" relativeHeight="251653120" behindDoc="0" locked="0" layoutInCell="0" allowOverlap="1">
              <wp:simplePos x="0" y="0"/>
              <wp:positionH relativeFrom="column">
                <wp:posOffset>-32385</wp:posOffset>
              </wp:positionH>
              <wp:positionV relativeFrom="paragraph">
                <wp:posOffset>191135</wp:posOffset>
              </wp:positionV>
              <wp:extent cx="5808980" cy="635"/>
              <wp:effectExtent l="0" t="0" r="0" b="0"/>
              <wp:wrapNone/>
              <wp:docPr id="9"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5.05pt" to="454.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" o:allowincell="f"/>
          </w:pict>
        </mc:Fallback>
      </mc:AlternateContent>
    </w:r>
    <w:r>
      <w:t xml:space="preserve"> </w:t>
    </w:r>
    <w:r>
      <w:fldChar w:fldCharType="begin"/>
    </w:r>
    <w:r>
      <w:instrText xml:space="preserve"> REF _Ref131754706 \h </w:instrText>
    </w:r>
    <w:r>
      <w:fldChar w:fldCharType="separate"/>
    </w:r>
    <w:r w:rsidR="00362130">
      <w:t>Nächstes Kapitel</w:t>
    </w:r>
    <w:r>
      <w:fldChar w:fldCharType="end"/>
    </w:r>
    <w:r>
      <w:tab/>
    </w:r>
    <w:r>
      <w:fldChar w:fldCharType="begin"/>
    </w:r>
    <w:r>
      <w:instrText xml:space="preserve"> PAGE </w:instrText>
    </w:r>
    <w:r>
      <w:fldChar w:fldCharType="separate"/>
    </w:r>
    <w:r w:rsidR="008602A0">
      <w:rPr>
        <w:noProof/>
      </w:rPr>
      <w:t>13</w:t>
    </w:r>
    <w: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C57422">
    <w:pPr>
      <w:pStyle w:val="Kopfzeile"/>
    </w:pPr>
    <w:r>
      <w:fldChar w:fldCharType="begin"/>
    </w:r>
    <w:r>
      <w:instrText xml:space="preserve"> PAGE </w:instrText>
    </w:r>
    <w:r>
      <w:fldChar w:fldCharType="separate"/>
    </w:r>
    <w:r w:rsidR="008602A0">
      <w:rPr>
        <w:noProof/>
      </w:rPr>
      <w:t>16</w:t>
    </w:r>
    <w:r>
      <w:fldChar w:fldCharType="end"/>
    </w:r>
    <w:r w:rsidR="008602A0">
      <w:rPr>
        <w:noProof/>
      </w:rPr>
      <mc:AlternateContent>
        <mc:Choice Requires="wps">
          <w:drawing>
            <wp:anchor distT="0" distB="0" distL="114300" distR="114300" simplePos="0" relativeHeight="251660288" behindDoc="0" locked="0" layoutInCell="1" allowOverlap="1">
              <wp:simplePos x="0" y="0"/>
              <wp:positionH relativeFrom="column">
                <wp:posOffset>-24130</wp:posOffset>
              </wp:positionH>
              <wp:positionV relativeFrom="paragraph">
                <wp:posOffset>192405</wp:posOffset>
              </wp:positionV>
              <wp:extent cx="5808980" cy="635"/>
              <wp:effectExtent l="0" t="0" r="0" b="0"/>
              <wp:wrapNone/>
              <wp:docPr id="8"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pt,15.15pt" to="455.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"/>
          </w:pict>
        </mc:Fallback>
      </mc:AlternateContent>
    </w:r>
    <w:r>
      <w:tab/>
    </w:r>
    <w:r>
      <w:fldChar w:fldCharType="begin"/>
    </w:r>
    <w:r>
      <w:instrText xml:space="preserve"> REF _Ref143865414 \r \h </w:instrText>
    </w:r>
    <w:r>
      <w:fldChar w:fldCharType="separate"/>
    </w:r>
    <w:r w:rsidR="00362130">
      <w:t>5</w:t>
    </w:r>
    <w:r>
      <w:fldChar w:fldCharType="end"/>
    </w:r>
    <w:r>
      <w:t xml:space="preserve"> </w:t>
    </w:r>
    <w:r>
      <w:fldChar w:fldCharType="begin"/>
    </w:r>
    <w:r>
      <w:instrText xml:space="preserve"> REF _Ref143865414 \h </w:instrText>
    </w:r>
    <w:r>
      <w:fldChar w:fldCharType="separate"/>
    </w:r>
    <w:r w:rsidR="00362130">
      <w:t>Realisierung des beschriebenen Systems</w:t>
    </w:r>
    <w:r>
      <w:fldChar w:fldCharType="end"/>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C57422">
    <w:pPr>
      <w:pStyle w:val="Kopfzeile"/>
    </w:pPr>
    <w:r>
      <w:fldChar w:fldCharType="begin"/>
    </w:r>
    <w:r>
      <w:instrText xml:space="preserve"> REF _Ref143865414 \r \h </w:instrText>
    </w:r>
    <w:r>
      <w:fldChar w:fldCharType="separate"/>
    </w:r>
    <w:r w:rsidR="00362130">
      <w:t>5</w:t>
    </w:r>
    <w:r>
      <w:fldChar w:fldCharType="end"/>
    </w:r>
    <w:r w:rsidR="008602A0">
      <w:rPr>
        <w:noProof/>
      </w:rPr>
      <mc:AlternateContent>
        <mc:Choice Requires="wps">
          <w:drawing>
            <wp:anchor distT="0" distB="0" distL="114300" distR="114300" simplePos="0" relativeHeight="251654144" behindDoc="0" locked="0" layoutInCell="0" allowOverlap="1">
              <wp:simplePos x="0" y="0"/>
              <wp:positionH relativeFrom="column">
                <wp:posOffset>-32385</wp:posOffset>
              </wp:positionH>
              <wp:positionV relativeFrom="paragraph">
                <wp:posOffset>191135</wp:posOffset>
              </wp:positionV>
              <wp:extent cx="5808980" cy="635"/>
              <wp:effectExtent l="0" t="0" r="0" b="0"/>
              <wp:wrapNone/>
              <wp:docPr id="7"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5.05pt" to="454.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" o:allowincell="f"/>
          </w:pict>
        </mc:Fallback>
      </mc:AlternateContent>
    </w:r>
    <w:r>
      <w:t xml:space="preserve"> </w:t>
    </w:r>
    <w:r>
      <w:fldChar w:fldCharType="begin"/>
    </w:r>
    <w:r>
      <w:instrText xml:space="preserve"> REF _Ref143865414 \h </w:instrText>
    </w:r>
    <w:r>
      <w:fldChar w:fldCharType="separate"/>
    </w:r>
    <w:r w:rsidR="00362130">
      <w:t>Realisierung des beschriebenen Systems</w:t>
    </w:r>
    <w:r>
      <w:fldChar w:fldCharType="end"/>
    </w:r>
    <w:r>
      <w:tab/>
    </w:r>
    <w:r>
      <w:fldChar w:fldCharType="begin"/>
    </w:r>
    <w:r>
      <w:instrText xml:space="preserve"> PAGE </w:instrText>
    </w:r>
    <w:r>
      <w:fldChar w:fldCharType="separate"/>
    </w:r>
    <w:r w:rsidR="008602A0">
      <w:rPr>
        <w:noProof/>
      </w:rPr>
      <w:t>15</w:t>
    </w:r>
    <w:r>
      <w:fldChar w:fldCharType="end"/>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C57422">
    <w:pPr>
      <w:pStyle w:val="Kopfzeile"/>
    </w:pPr>
    <w:r>
      <w:fldChar w:fldCharType="begin"/>
    </w:r>
    <w:r>
      <w:instrText xml:space="preserve"> PAGE </w:instrText>
    </w:r>
    <w:r>
      <w:fldChar w:fldCharType="separate"/>
    </w:r>
    <w:r w:rsidR="008602A0">
      <w:rPr>
        <w:noProof/>
      </w:rPr>
      <w:t>18</w:t>
    </w:r>
    <w:r>
      <w:fldChar w:fldCharType="end"/>
    </w:r>
    <w:r w:rsidR="008602A0">
      <w:rPr>
        <w:noProof/>
      </w:rPr>
      <mc:AlternateContent>
        <mc:Choice Requires="wps">
          <w:drawing>
            <wp:anchor distT="0" distB="0" distL="114300" distR="114300" simplePos="0" relativeHeight="251661312" behindDoc="0" locked="0" layoutInCell="1" allowOverlap="1">
              <wp:simplePos x="0" y="0"/>
              <wp:positionH relativeFrom="column">
                <wp:posOffset>-24130</wp:posOffset>
              </wp:positionH>
              <wp:positionV relativeFrom="paragraph">
                <wp:posOffset>192405</wp:posOffset>
              </wp:positionV>
              <wp:extent cx="5808980" cy="635"/>
              <wp:effectExtent l="0" t="0" r="0" b="0"/>
              <wp:wrapNone/>
              <wp:docPr id="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pt,15.15pt" to="455.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"/>
          </w:pict>
        </mc:Fallback>
      </mc:AlternateContent>
    </w:r>
    <w:r>
      <w:tab/>
    </w:r>
    <w:r>
      <w:fldChar w:fldCharType="begin"/>
    </w:r>
    <w:r>
      <w:instrText xml:space="preserve"> REF _Ref131755045 \r \h </w:instrText>
    </w:r>
    <w:r>
      <w:fldChar w:fldCharType="separate"/>
    </w:r>
    <w:r w:rsidR="00362130">
      <w:t>6</w:t>
    </w:r>
    <w:r>
      <w:fldChar w:fldCharType="end"/>
    </w:r>
    <w:r>
      <w:t xml:space="preserve"> </w:t>
    </w:r>
    <w:r>
      <w:fldChar w:fldCharType="begin"/>
    </w:r>
    <w:r>
      <w:instrText xml:space="preserve"> REF _Ref131755045 \h </w:instrText>
    </w:r>
    <w:r>
      <w:fldChar w:fldCharType="separate"/>
    </w:r>
    <w:r w:rsidR="00362130">
      <w:t>Zusammenfassung und Ausblick</w:t>
    </w:r>
    <w:r>
      <w:fldChar w:fldCharType="end"/>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C57422">
    <w:pPr>
      <w:pStyle w:val="Kopfzeile"/>
    </w:pPr>
    <w:r>
      <w:fldChar w:fldCharType="begin"/>
    </w:r>
    <w:r>
      <w:instrText xml:space="preserve"> REF _Ref131755045 \r \h </w:instrText>
    </w:r>
    <w:r>
      <w:fldChar w:fldCharType="separate"/>
    </w:r>
    <w:r w:rsidR="00362130">
      <w:t>6</w:t>
    </w:r>
    <w:r>
      <w:fldChar w:fldCharType="end"/>
    </w:r>
    <w:r w:rsidR="008602A0">
      <w:rPr>
        <w:noProof/>
      </w:rPr>
      <mc:AlternateContent>
        <mc:Choice Requires="wps">
          <w:drawing>
            <wp:anchor distT="0" distB="0" distL="114300" distR="114300" simplePos="0" relativeHeight="251655168" behindDoc="0" locked="0" layoutInCell="0" allowOverlap="1">
              <wp:simplePos x="0" y="0"/>
              <wp:positionH relativeFrom="column">
                <wp:posOffset>-32385</wp:posOffset>
              </wp:positionH>
              <wp:positionV relativeFrom="paragraph">
                <wp:posOffset>191135</wp:posOffset>
              </wp:positionV>
              <wp:extent cx="5808980" cy="635"/>
              <wp:effectExtent l="0" t="0" r="0" b="0"/>
              <wp:wrapNone/>
              <wp:docPr id="5"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5.05pt" to="454.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" o:allowincell="f"/>
          </w:pict>
        </mc:Fallback>
      </mc:AlternateContent>
    </w:r>
    <w:r>
      <w:t xml:space="preserve"> </w:t>
    </w:r>
    <w:r>
      <w:fldChar w:fldCharType="begin"/>
    </w:r>
    <w:r>
      <w:instrText xml:space="preserve"> REF _Ref131755045 \h </w:instrText>
    </w:r>
    <w:r>
      <w:fldChar w:fldCharType="separate"/>
    </w:r>
    <w:r w:rsidR="00362130">
      <w:t>Zusammenfassung und Ausblick</w:t>
    </w:r>
    <w:r>
      <w:fldChar w:fldCharType="end"/>
    </w:r>
    <w:r>
      <w:tab/>
    </w:r>
    <w:r>
      <w:fldChar w:fldCharType="begin"/>
    </w:r>
    <w:r>
      <w:instrText xml:space="preserve"> PAGE </w:instrText>
    </w:r>
    <w:r>
      <w:fldChar w:fldCharType="separate"/>
    </w:r>
    <w:r w:rsidR="008602A0">
      <w:rPr>
        <w:noProof/>
      </w:rPr>
      <w:t>17</w:t>
    </w:r>
    <w:r>
      <w:fldChar w:fldCharType="end"/>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Pr="009D067B" w:rsidRDefault="00C57422">
    <w:pPr>
      <w:pStyle w:val="Kopfzeile"/>
      <w:rPr>
        <w:lang w:val="en-US"/>
      </w:rPr>
    </w:pPr>
    <w:r w:rsidRPr="009D067B">
      <w:rPr>
        <w:lang w:val="en-US"/>
      </w:rPr>
      <w:fldChar w:fldCharType="begin"/>
    </w:r>
    <w:r w:rsidRPr="009D067B">
      <w:rPr>
        <w:lang w:val="en-US"/>
      </w:rPr>
      <w:instrText xml:space="preserve"> PAGE </w:instrText>
    </w:r>
    <w:r w:rsidRPr="009D067B">
      <w:rPr>
        <w:lang w:val="en-US"/>
      </w:rPr>
      <w:fldChar w:fldCharType="separate"/>
    </w:r>
    <w:r w:rsidR="008602A0">
      <w:rPr>
        <w:noProof/>
        <w:lang w:val="en-US"/>
      </w:rPr>
      <w:t>20</w:t>
    </w:r>
    <w:r w:rsidRPr="009D067B">
      <w:rPr>
        <w:lang w:val="en-US"/>
      </w:rPr>
      <w:fldChar w:fldCharType="end"/>
    </w:r>
    <w:r w:rsidR="008602A0">
      <w:rPr>
        <w:noProof/>
      </w:rPr>
      <mc:AlternateContent>
        <mc:Choice Requires="wps">
          <w:drawing>
            <wp:anchor distT="0" distB="0" distL="114300" distR="114300" simplePos="0" relativeHeight="251662336" behindDoc="0" locked="0" layoutInCell="1" allowOverlap="1">
              <wp:simplePos x="0" y="0"/>
              <wp:positionH relativeFrom="column">
                <wp:posOffset>-24130</wp:posOffset>
              </wp:positionH>
              <wp:positionV relativeFrom="paragraph">
                <wp:posOffset>192405</wp:posOffset>
              </wp:positionV>
              <wp:extent cx="5808980" cy="635"/>
              <wp:effectExtent l="0" t="0" r="0" b="0"/>
              <wp:wrapNone/>
              <wp:docPr id="4"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pt,15.15pt" to="455.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"/>
          </w:pict>
        </mc:Fallback>
      </mc:AlternateContent>
    </w:r>
    <w:r w:rsidRPr="009D067B">
      <w:rPr>
        <w:lang w:val="en-US"/>
      </w:rPr>
      <w:tab/>
    </w:r>
    <w:r>
      <w:rPr>
        <w:lang w:val="en-US"/>
      </w:rPr>
      <w:t>6 Summary and Outlook</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Pr="009D067B" w:rsidRDefault="008602A0">
    <w:pPr>
      <w:pStyle w:val="Kopfzeile"/>
      <w:tabs>
        <w:tab w:val="left" w:pos="426"/>
      </w:tabs>
      <w:rPr>
        <w:lang w:val="en-US"/>
      </w:rPr>
    </w:pPr>
    <w:r>
      <w:rPr>
        <w:noProof/>
      </w:rPr>
      <mc:AlternateContent>
        <mc:Choice Requires="wps">
          <w:drawing>
            <wp:anchor distT="0" distB="0" distL="114300" distR="114300" simplePos="0" relativeHeight="251667456" behindDoc="0" locked="0" layoutInCell="1" allowOverlap="1">
              <wp:simplePos x="0" y="0"/>
              <wp:positionH relativeFrom="column">
                <wp:posOffset>-29845</wp:posOffset>
              </wp:positionH>
              <wp:positionV relativeFrom="paragraph">
                <wp:posOffset>182880</wp:posOffset>
              </wp:positionV>
              <wp:extent cx="5808980" cy="635"/>
              <wp:effectExtent l="0" t="0" r="0" b="0"/>
              <wp:wrapNone/>
              <wp:docPr id="3"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14.4pt" to="455.0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"/>
          </w:pict>
        </mc:Fallback>
      </mc:AlternateContent>
    </w:r>
    <w:r w:rsidR="00C57422">
      <w:rPr>
        <w:lang w:val="en-US"/>
      </w:rPr>
      <w:t>6 Summary and Outlook</w:t>
    </w:r>
    <w:r w:rsidR="00C57422" w:rsidRPr="009D067B">
      <w:rPr>
        <w:lang w:val="en-US"/>
      </w:rPr>
      <w:tab/>
    </w:r>
    <w:r w:rsidR="00C57422" w:rsidRPr="009D067B">
      <w:rPr>
        <w:lang w:val="en-US"/>
      </w:rPr>
      <w:fldChar w:fldCharType="begin"/>
    </w:r>
    <w:r w:rsidR="00C57422" w:rsidRPr="009D067B">
      <w:rPr>
        <w:lang w:val="en-US"/>
      </w:rPr>
      <w:instrText xml:space="preserve"> PAGE </w:instrText>
    </w:r>
    <w:r w:rsidR="00C57422" w:rsidRPr="009D067B">
      <w:rPr>
        <w:lang w:val="en-US"/>
      </w:rPr>
      <w:fldChar w:fldCharType="separate"/>
    </w:r>
    <w:r>
      <w:rPr>
        <w:noProof/>
        <w:lang w:val="en-US"/>
      </w:rPr>
      <w:t>19</w:t>
    </w:r>
    <w:r w:rsidR="00C57422" w:rsidRPr="009D067B">
      <w:rPr>
        <w:lang w:val="en-US"/>
      </w:rPr>
      <w:fldChar w:fldCharType="end"/>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C57422">
    <w:pPr>
      <w:pStyle w:val="Kopfzeile"/>
    </w:pPr>
    <w:r>
      <w:fldChar w:fldCharType="begin"/>
    </w:r>
    <w:r>
      <w:instrText xml:space="preserve"> PAGE </w:instrText>
    </w:r>
    <w:r>
      <w:fldChar w:fldCharType="separate"/>
    </w:r>
    <w:r w:rsidR="008602A0">
      <w:rPr>
        <w:noProof/>
      </w:rPr>
      <w:t>22</w:t>
    </w:r>
    <w:r>
      <w:fldChar w:fldCharType="end"/>
    </w:r>
    <w:r w:rsidR="008602A0">
      <w:rPr>
        <w:noProof/>
      </w:rPr>
      <mc:AlternateContent>
        <mc:Choice Requires="wps">
          <w:drawing>
            <wp:anchor distT="0" distB="0" distL="114300" distR="114300" simplePos="0" relativeHeight="251664384" behindDoc="0" locked="0" layoutInCell="1" allowOverlap="1">
              <wp:simplePos x="0" y="0"/>
              <wp:positionH relativeFrom="column">
                <wp:posOffset>-24130</wp:posOffset>
              </wp:positionH>
              <wp:positionV relativeFrom="paragraph">
                <wp:posOffset>192405</wp:posOffset>
              </wp:positionV>
              <wp:extent cx="5808980" cy="635"/>
              <wp:effectExtent l="0" t="0" r="0" b="0"/>
              <wp:wrapNone/>
              <wp:docPr id="2"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8980"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pt,15.15pt" to="455.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"/>
          </w:pict>
        </mc:Fallback>
      </mc:AlternateContent>
    </w:r>
    <w:r>
      <w:tab/>
    </w:r>
    <w:r>
      <w:fldChar w:fldCharType="begin"/>
    </w:r>
    <w:r>
      <w:instrText xml:space="preserve"> REF _Ref157486465 \r \h </w:instrText>
    </w:r>
    <w:r>
      <w:fldChar w:fldCharType="separate"/>
    </w:r>
    <w:r w:rsidR="00362130">
      <w:t>7</w:t>
    </w:r>
    <w:r>
      <w:fldChar w:fldCharType="end"/>
    </w:r>
    <w:r>
      <w:t xml:space="preserve"> </w:t>
    </w:r>
    <w:r>
      <w:fldChar w:fldCharType="begin"/>
    </w:r>
    <w:r>
      <w:instrText xml:space="preserve"> REF _Ref157486465 \h </w:instrText>
    </w:r>
    <w:r>
      <w:fldChar w:fldCharType="separate"/>
    </w:r>
    <w:r w:rsidR="00362130">
      <w:t>Literaturverzeichnis</w:t>
    </w:r>
    <w:r>
      <w:fldChar w:fldCharType="end"/>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7422" w:rsidRDefault="008602A0">
    <w:pPr>
      <w:pStyle w:val="Kopfzeile"/>
      <w:tabs>
        <w:tab w:val="left" w:pos="426"/>
      </w:tabs>
    </w:pPr>
    <w:r>
      <w:rPr>
        <w:noProof/>
      </w:rPr>
      <mc:AlternateContent>
        <mc:Choice Requires="wps">
          <w:drawing>
            <wp:anchor distT="0" distB="0" distL="114300" distR="114300" simplePos="0" relativeHeight="251663360" behindDoc="0" locked="0" layoutInCell="0" allowOverlap="1">
              <wp:simplePos x="0" y="0"/>
              <wp:positionH relativeFrom="column">
                <wp:posOffset>15240</wp:posOffset>
              </wp:positionH>
              <wp:positionV relativeFrom="paragraph">
                <wp:posOffset>191135</wp:posOffset>
              </wp:positionV>
              <wp:extent cx="5761355" cy="635"/>
              <wp:effectExtent l="0" t="0" r="0" b="0"/>
              <wp:wrapNone/>
              <wp:docPr id="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355" cy="63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5.05pt" to="454.8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" o:allowincell="f"/>
          </w:pict>
        </mc:Fallback>
      </mc:AlternateContent>
    </w:r>
    <w:r w:rsidR="00C57422">
      <w:fldChar w:fldCharType="begin"/>
    </w:r>
    <w:r w:rsidR="00C57422">
      <w:instrText xml:space="preserve"> REF _Ref157486465 \r \h </w:instrText>
    </w:r>
    <w:r w:rsidR="00C57422">
      <w:fldChar w:fldCharType="separate"/>
    </w:r>
    <w:r w:rsidR="00362130">
      <w:t>7</w:t>
    </w:r>
    <w:r w:rsidR="00C57422">
      <w:fldChar w:fldCharType="end"/>
    </w:r>
    <w:r w:rsidR="00C57422">
      <w:t xml:space="preserve"> </w:t>
    </w:r>
    <w:r w:rsidR="00C57422">
      <w:fldChar w:fldCharType="begin"/>
    </w:r>
    <w:r w:rsidR="00C57422">
      <w:instrText xml:space="preserve"> REF _Ref157486465 \h </w:instrText>
    </w:r>
    <w:r w:rsidR="00C57422">
      <w:fldChar w:fldCharType="separate"/>
    </w:r>
    <w:r w:rsidR="00362130">
      <w:t>Literaturverzeichnis</w:t>
    </w:r>
    <w:r w:rsidR="00C57422">
      <w:fldChar w:fldCharType="end"/>
    </w:r>
    <w:r w:rsidR="00C57422">
      <w:tab/>
    </w:r>
    <w:r w:rsidR="00C57422">
      <w:fldChar w:fldCharType="begin"/>
    </w:r>
    <w:r w:rsidR="00C57422">
      <w:instrText xml:space="preserve"> PAGE </w:instrText>
    </w:r>
    <w:r w:rsidR="00C57422">
      <w:fldChar w:fldCharType="separate"/>
    </w:r>
    <w:r>
      <w:rPr>
        <w:noProof/>
      </w:rPr>
      <w:t>21</w:t>
    </w:r>
    <w:r w:rsidR="00C57422">
      <w:fldChar w:fldCharType="end"/>
    </w:r>
  </w:p>
  <w:p w:rsidR="00C57422" w:rsidRDefault="00C5742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5C8C290"/>
    <w:lvl w:ilvl="0">
      <w:start w:val="1"/>
      <w:numFmt w:val="decimal"/>
      <w:lvlText w:val="%1."/>
      <w:lvlJc w:val="left"/>
      <w:pPr>
        <w:tabs>
          <w:tab w:val="num" w:pos="1492"/>
        </w:tabs>
        <w:ind w:left="1492" w:hanging="360"/>
      </w:pPr>
    </w:lvl>
  </w:abstractNum>
  <w:abstractNum w:abstractNumId="1">
    <w:nsid w:val="FFFFFF7D"/>
    <w:multiLevelType w:val="singleLevel"/>
    <w:tmpl w:val="5B60FB32"/>
    <w:lvl w:ilvl="0">
      <w:start w:val="1"/>
      <w:numFmt w:val="decimal"/>
      <w:lvlText w:val="%1."/>
      <w:lvlJc w:val="left"/>
      <w:pPr>
        <w:tabs>
          <w:tab w:val="num" w:pos="1209"/>
        </w:tabs>
        <w:ind w:left="1209" w:hanging="360"/>
      </w:pPr>
    </w:lvl>
  </w:abstractNum>
  <w:abstractNum w:abstractNumId="2">
    <w:nsid w:val="FFFFFF7E"/>
    <w:multiLevelType w:val="singleLevel"/>
    <w:tmpl w:val="F264823A"/>
    <w:lvl w:ilvl="0">
      <w:start w:val="1"/>
      <w:numFmt w:val="decimal"/>
      <w:lvlText w:val="%1."/>
      <w:lvlJc w:val="left"/>
      <w:pPr>
        <w:tabs>
          <w:tab w:val="num" w:pos="926"/>
        </w:tabs>
        <w:ind w:left="926" w:hanging="360"/>
      </w:pPr>
    </w:lvl>
  </w:abstractNum>
  <w:abstractNum w:abstractNumId="3">
    <w:nsid w:val="FFFFFF7F"/>
    <w:multiLevelType w:val="singleLevel"/>
    <w:tmpl w:val="4B382DD6"/>
    <w:lvl w:ilvl="0">
      <w:start w:val="1"/>
      <w:numFmt w:val="decimal"/>
      <w:lvlText w:val="%1."/>
      <w:lvlJc w:val="left"/>
      <w:pPr>
        <w:tabs>
          <w:tab w:val="num" w:pos="643"/>
        </w:tabs>
        <w:ind w:left="643" w:hanging="360"/>
      </w:pPr>
    </w:lvl>
  </w:abstractNum>
  <w:abstractNum w:abstractNumId="4">
    <w:nsid w:val="FFFFFF80"/>
    <w:multiLevelType w:val="singleLevel"/>
    <w:tmpl w:val="BD281C5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A00A73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F8E1D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CD48C5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3D0A4FE"/>
    <w:lvl w:ilvl="0">
      <w:start w:val="1"/>
      <w:numFmt w:val="decimal"/>
      <w:lvlText w:val="%1."/>
      <w:lvlJc w:val="left"/>
      <w:pPr>
        <w:tabs>
          <w:tab w:val="num" w:pos="360"/>
        </w:tabs>
        <w:ind w:left="360" w:hanging="360"/>
      </w:pPr>
    </w:lvl>
  </w:abstractNum>
  <w:abstractNum w:abstractNumId="9">
    <w:nsid w:val="FFFFFF89"/>
    <w:multiLevelType w:val="singleLevel"/>
    <w:tmpl w:val="B6F6B424"/>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3AA360F"/>
    <w:multiLevelType w:val="hybridMultilevel"/>
    <w:tmpl w:val="4F8C11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0D325EC9"/>
    <w:multiLevelType w:val="multilevel"/>
    <w:tmpl w:val="5EE881AE"/>
    <w:numStyleLink w:val="FormatvorlageAufgezhlt"/>
  </w:abstractNum>
  <w:abstractNum w:abstractNumId="13">
    <w:nsid w:val="125D1DC2"/>
    <w:multiLevelType w:val="multilevel"/>
    <w:tmpl w:val="95B4A8B8"/>
    <w:lvl w:ilvl="0">
      <w:start w:val="2"/>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1A9625E8"/>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B4720AB"/>
    <w:multiLevelType w:val="hybridMultilevel"/>
    <w:tmpl w:val="DC40447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6">
    <w:nsid w:val="1BFB2615"/>
    <w:multiLevelType w:val="multilevel"/>
    <w:tmpl w:val="852C6612"/>
    <w:lvl w:ilvl="0">
      <w:start w:val="3"/>
      <w:numFmt w:val="decimal"/>
      <w:lvlText w:val="%1"/>
      <w:lvlJc w:val="left"/>
      <w:pPr>
        <w:tabs>
          <w:tab w:val="num" w:pos="405"/>
        </w:tabs>
        <w:ind w:left="405" w:hanging="40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F761BE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8">
    <w:nsid w:val="20121584"/>
    <w:multiLevelType w:val="hybridMultilevel"/>
    <w:tmpl w:val="52BA2564"/>
    <w:lvl w:ilvl="0" w:tplc="0407000F">
      <w:start w:val="1"/>
      <w:numFmt w:val="decimal"/>
      <w:lvlText w:val="%1."/>
      <w:lvlJc w:val="left"/>
      <w:pPr>
        <w:tabs>
          <w:tab w:val="num" w:pos="720"/>
        </w:tabs>
        <w:ind w:left="720" w:hanging="360"/>
      </w:p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nsid w:val="2153128C"/>
    <w:multiLevelType w:val="singleLevel"/>
    <w:tmpl w:val="745C7978"/>
    <w:lvl w:ilvl="0">
      <w:start w:val="1"/>
      <w:numFmt w:val="decimal"/>
      <w:lvlText w:val="%1"/>
      <w:lvlJc w:val="left"/>
      <w:pPr>
        <w:tabs>
          <w:tab w:val="num" w:pos="420"/>
        </w:tabs>
        <w:ind w:left="420" w:hanging="420"/>
      </w:pPr>
      <w:rPr>
        <w:rFonts w:hint="default"/>
      </w:rPr>
    </w:lvl>
  </w:abstractNum>
  <w:abstractNum w:abstractNumId="20">
    <w:nsid w:val="23A0581B"/>
    <w:multiLevelType w:val="multilevel"/>
    <w:tmpl w:val="08842FA2"/>
    <w:lvl w:ilvl="0">
      <w:start w:val="1"/>
      <w:numFmt w:val="decimal"/>
      <w:pStyle w:val="berschrift1"/>
      <w:lvlText w:val="%1"/>
      <w:lvlJc w:val="left"/>
      <w:pPr>
        <w:tabs>
          <w:tab w:val="num" w:pos="432"/>
        </w:tabs>
        <w:ind w:left="432" w:hanging="432"/>
      </w:pPr>
      <w:rPr>
        <w:rFonts w:hint="default"/>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berschrift5"/>
      <w:lvlText w:val="%1.%2.%3.%4.%5"/>
      <w:lvlJc w:val="left"/>
      <w:pPr>
        <w:tabs>
          <w:tab w:val="num" w:pos="1008"/>
        </w:tabs>
        <w:ind w:left="1008" w:hanging="1008"/>
      </w:pPr>
      <w:rPr>
        <w:rFonts w:hint="default"/>
      </w:rPr>
    </w:lvl>
    <w:lvl w:ilvl="5">
      <w:start w:val="1"/>
      <w:numFmt w:val="decimal"/>
      <w:pStyle w:val="berschrift6"/>
      <w:lvlText w:val="%1.%2.%3.%4.%5.%6"/>
      <w:lvlJc w:val="left"/>
      <w:pPr>
        <w:tabs>
          <w:tab w:val="num" w:pos="1152"/>
        </w:tabs>
        <w:ind w:left="1152" w:hanging="1152"/>
      </w:pPr>
      <w:rPr>
        <w:rFonts w:hint="default"/>
      </w:rPr>
    </w:lvl>
    <w:lvl w:ilvl="6">
      <w:start w:val="1"/>
      <w:numFmt w:val="decimal"/>
      <w:pStyle w:val="berschrift7"/>
      <w:lvlText w:val="%1.%2.%3.%4.%5.%6.%7"/>
      <w:lvlJc w:val="left"/>
      <w:pPr>
        <w:tabs>
          <w:tab w:val="num" w:pos="1296"/>
        </w:tabs>
        <w:ind w:left="1296" w:hanging="1296"/>
      </w:pPr>
      <w:rPr>
        <w:rFonts w:hint="default"/>
      </w:rPr>
    </w:lvl>
    <w:lvl w:ilvl="7">
      <w:start w:val="1"/>
      <w:numFmt w:val="decimal"/>
      <w:pStyle w:val="berschrift8"/>
      <w:lvlText w:val="%1.%2.%3.%4.%5.%6.%7.%8"/>
      <w:lvlJc w:val="left"/>
      <w:pPr>
        <w:tabs>
          <w:tab w:val="num" w:pos="1440"/>
        </w:tabs>
        <w:ind w:left="1440" w:hanging="1440"/>
      </w:pPr>
      <w:rPr>
        <w:rFonts w:hint="default"/>
      </w:rPr>
    </w:lvl>
    <w:lvl w:ilvl="8">
      <w:start w:val="1"/>
      <w:numFmt w:val="decimal"/>
      <w:pStyle w:val="berschrift9"/>
      <w:lvlText w:val="%1.%2.%3.%4.%5.%6.%7.%8.%9"/>
      <w:lvlJc w:val="left"/>
      <w:pPr>
        <w:tabs>
          <w:tab w:val="num" w:pos="1584"/>
        </w:tabs>
        <w:ind w:left="1584" w:hanging="1584"/>
      </w:pPr>
      <w:rPr>
        <w:rFonts w:hint="default"/>
      </w:rPr>
    </w:lvl>
  </w:abstractNum>
  <w:abstractNum w:abstractNumId="21">
    <w:nsid w:val="26997169"/>
    <w:multiLevelType w:val="multilevel"/>
    <w:tmpl w:val="13DACF62"/>
    <w:lvl w:ilvl="0">
      <w:start w:val="2"/>
      <w:numFmt w:val="decimal"/>
      <w:lvlText w:val="%1"/>
      <w:lvlJc w:val="left"/>
      <w:pPr>
        <w:tabs>
          <w:tab w:val="num" w:pos="405"/>
        </w:tabs>
        <w:ind w:left="405" w:hanging="405"/>
      </w:pPr>
      <w:rPr>
        <w:rFonts w:hint="default"/>
        <w:sz w:val="28"/>
      </w:rPr>
    </w:lvl>
    <w:lvl w:ilvl="1">
      <w:start w:val="3"/>
      <w:numFmt w:val="decimal"/>
      <w:lvlText w:val="%1.%2"/>
      <w:lvlJc w:val="left"/>
      <w:pPr>
        <w:tabs>
          <w:tab w:val="num" w:pos="405"/>
        </w:tabs>
        <w:ind w:left="405" w:hanging="405"/>
      </w:pPr>
      <w:rPr>
        <w:rFonts w:hint="default"/>
        <w:sz w:val="28"/>
      </w:rPr>
    </w:lvl>
    <w:lvl w:ilvl="2">
      <w:start w:val="1"/>
      <w:numFmt w:val="decimal"/>
      <w:lvlText w:val="%1.%2.%3"/>
      <w:lvlJc w:val="left"/>
      <w:pPr>
        <w:tabs>
          <w:tab w:val="num" w:pos="720"/>
        </w:tabs>
        <w:ind w:left="720" w:hanging="720"/>
      </w:pPr>
      <w:rPr>
        <w:rFonts w:hint="default"/>
        <w:sz w:val="28"/>
      </w:rPr>
    </w:lvl>
    <w:lvl w:ilvl="3">
      <w:start w:val="1"/>
      <w:numFmt w:val="decimal"/>
      <w:lvlText w:val="%1.%2.%3.%4"/>
      <w:lvlJc w:val="left"/>
      <w:pPr>
        <w:tabs>
          <w:tab w:val="num" w:pos="1080"/>
        </w:tabs>
        <w:ind w:left="1080" w:hanging="1080"/>
      </w:pPr>
      <w:rPr>
        <w:rFonts w:hint="default"/>
        <w:sz w:val="28"/>
      </w:rPr>
    </w:lvl>
    <w:lvl w:ilvl="4">
      <w:start w:val="1"/>
      <w:numFmt w:val="decimal"/>
      <w:lvlText w:val="%1.%2.%3.%4.%5"/>
      <w:lvlJc w:val="left"/>
      <w:pPr>
        <w:tabs>
          <w:tab w:val="num" w:pos="1080"/>
        </w:tabs>
        <w:ind w:left="1080" w:hanging="1080"/>
      </w:pPr>
      <w:rPr>
        <w:rFonts w:hint="default"/>
        <w:sz w:val="28"/>
      </w:rPr>
    </w:lvl>
    <w:lvl w:ilvl="5">
      <w:start w:val="1"/>
      <w:numFmt w:val="decimal"/>
      <w:lvlText w:val="%1.%2.%3.%4.%5.%6"/>
      <w:lvlJc w:val="left"/>
      <w:pPr>
        <w:tabs>
          <w:tab w:val="num" w:pos="1440"/>
        </w:tabs>
        <w:ind w:left="1440" w:hanging="1440"/>
      </w:pPr>
      <w:rPr>
        <w:rFonts w:hint="default"/>
        <w:sz w:val="28"/>
      </w:rPr>
    </w:lvl>
    <w:lvl w:ilvl="6">
      <w:start w:val="1"/>
      <w:numFmt w:val="decimal"/>
      <w:lvlText w:val="%1.%2.%3.%4.%5.%6.%7"/>
      <w:lvlJc w:val="left"/>
      <w:pPr>
        <w:tabs>
          <w:tab w:val="num" w:pos="1440"/>
        </w:tabs>
        <w:ind w:left="1440" w:hanging="1440"/>
      </w:pPr>
      <w:rPr>
        <w:rFonts w:hint="default"/>
        <w:sz w:val="28"/>
      </w:rPr>
    </w:lvl>
    <w:lvl w:ilvl="7">
      <w:start w:val="1"/>
      <w:numFmt w:val="decimal"/>
      <w:lvlText w:val="%1.%2.%3.%4.%5.%6.%7.%8"/>
      <w:lvlJc w:val="left"/>
      <w:pPr>
        <w:tabs>
          <w:tab w:val="num" w:pos="1800"/>
        </w:tabs>
        <w:ind w:left="1800" w:hanging="1800"/>
      </w:pPr>
      <w:rPr>
        <w:rFonts w:hint="default"/>
        <w:sz w:val="28"/>
      </w:rPr>
    </w:lvl>
    <w:lvl w:ilvl="8">
      <w:start w:val="1"/>
      <w:numFmt w:val="decimal"/>
      <w:lvlText w:val="%1.%2.%3.%4.%5.%6.%7.%8.%9"/>
      <w:lvlJc w:val="left"/>
      <w:pPr>
        <w:tabs>
          <w:tab w:val="num" w:pos="1800"/>
        </w:tabs>
        <w:ind w:left="1800" w:hanging="1800"/>
      </w:pPr>
      <w:rPr>
        <w:rFonts w:hint="default"/>
        <w:sz w:val="28"/>
      </w:rPr>
    </w:lvl>
  </w:abstractNum>
  <w:abstractNum w:abstractNumId="22">
    <w:nsid w:val="287A119C"/>
    <w:multiLevelType w:val="multilevel"/>
    <w:tmpl w:val="77D0F18C"/>
    <w:lvl w:ilvl="0">
      <w:start w:val="2"/>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2AC872D2"/>
    <w:multiLevelType w:val="multilevel"/>
    <w:tmpl w:val="4BC64CCC"/>
    <w:lvl w:ilvl="0">
      <w:start w:val="2"/>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30F61B07"/>
    <w:multiLevelType w:val="hybridMultilevel"/>
    <w:tmpl w:val="41F83D4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5331F29"/>
    <w:multiLevelType w:val="multilevel"/>
    <w:tmpl w:val="3622361E"/>
    <w:lvl w:ilvl="0">
      <w:start w:val="2"/>
      <w:numFmt w:val="decimal"/>
      <w:lvlText w:val="%1"/>
      <w:lvlJc w:val="left"/>
      <w:pPr>
        <w:tabs>
          <w:tab w:val="num" w:pos="525"/>
        </w:tabs>
        <w:ind w:left="525" w:hanging="525"/>
      </w:pPr>
      <w:rPr>
        <w:rFonts w:hint="default"/>
      </w:rPr>
    </w:lvl>
    <w:lvl w:ilvl="1">
      <w:start w:val="3"/>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8F24C70"/>
    <w:multiLevelType w:val="multilevel"/>
    <w:tmpl w:val="43709238"/>
    <w:lvl w:ilvl="0">
      <w:start w:val="2"/>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7">
    <w:nsid w:val="3B347635"/>
    <w:multiLevelType w:val="hybridMultilevel"/>
    <w:tmpl w:val="332C9144"/>
    <w:lvl w:ilvl="0" w:tplc="04070001">
      <w:start w:val="1"/>
      <w:numFmt w:val="bullet"/>
      <w:lvlText w:val=""/>
      <w:lvlJc w:val="left"/>
      <w:pPr>
        <w:tabs>
          <w:tab w:val="num" w:pos="720"/>
        </w:tabs>
        <w:ind w:left="720" w:hanging="360"/>
      </w:pPr>
      <w:rPr>
        <w:rFonts w:ascii="Symbol" w:hAnsi="Symbol" w:hint="default"/>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8">
    <w:nsid w:val="434B4D96"/>
    <w:multiLevelType w:val="multilevel"/>
    <w:tmpl w:val="8880328A"/>
    <w:lvl w:ilvl="0">
      <w:start w:val="4"/>
      <w:numFmt w:val="decimal"/>
      <w:lvlText w:val="%1"/>
      <w:lvlJc w:val="left"/>
      <w:pPr>
        <w:tabs>
          <w:tab w:val="num" w:pos="855"/>
        </w:tabs>
        <w:ind w:left="855" w:hanging="855"/>
      </w:pPr>
      <w:rPr>
        <w:rFonts w:hint="default"/>
      </w:rPr>
    </w:lvl>
    <w:lvl w:ilvl="1">
      <w:start w:val="3"/>
      <w:numFmt w:val="decimal"/>
      <w:lvlText w:val="%1.%2"/>
      <w:lvlJc w:val="left"/>
      <w:pPr>
        <w:tabs>
          <w:tab w:val="num" w:pos="855"/>
        </w:tabs>
        <w:ind w:left="855" w:hanging="855"/>
      </w:pPr>
      <w:rPr>
        <w:rFonts w:hint="default"/>
      </w:rPr>
    </w:lvl>
    <w:lvl w:ilvl="2">
      <w:start w:val="2"/>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41237B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0">
    <w:nsid w:val="461D798C"/>
    <w:multiLevelType w:val="multilevel"/>
    <w:tmpl w:val="980A64E2"/>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182103"/>
    <w:multiLevelType w:val="multilevel"/>
    <w:tmpl w:val="70607030"/>
    <w:lvl w:ilvl="0">
      <w:start w:val="2"/>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47C80011"/>
    <w:multiLevelType w:val="hybridMultilevel"/>
    <w:tmpl w:val="88049CA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3">
    <w:nsid w:val="484A7592"/>
    <w:multiLevelType w:val="multilevel"/>
    <w:tmpl w:val="08842FA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488E298B"/>
    <w:multiLevelType w:val="multilevel"/>
    <w:tmpl w:val="03F889E2"/>
    <w:lvl w:ilvl="0">
      <w:start w:val="2"/>
      <w:numFmt w:val="decimal"/>
      <w:lvlText w:val="%1"/>
      <w:lvlJc w:val="left"/>
      <w:pPr>
        <w:tabs>
          <w:tab w:val="num" w:pos="525"/>
        </w:tabs>
        <w:ind w:left="525" w:hanging="525"/>
      </w:pPr>
      <w:rPr>
        <w:rFonts w:hint="default"/>
      </w:rPr>
    </w:lvl>
    <w:lvl w:ilvl="1">
      <w:start w:val="3"/>
      <w:numFmt w:val="decimal"/>
      <w:lvlText w:val="%1.%2"/>
      <w:lvlJc w:val="left"/>
      <w:pPr>
        <w:tabs>
          <w:tab w:val="num" w:pos="525"/>
        </w:tabs>
        <w:ind w:left="525" w:hanging="5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8D71929"/>
    <w:multiLevelType w:val="multilevel"/>
    <w:tmpl w:val="F0441FB6"/>
    <w:lvl w:ilvl="0">
      <w:start w:val="6"/>
      <w:numFmt w:val="decimal"/>
      <w:lvlText w:val="%1"/>
      <w:lvlJc w:val="left"/>
      <w:pPr>
        <w:tabs>
          <w:tab w:val="num" w:pos="855"/>
        </w:tabs>
        <w:ind w:left="855" w:hanging="855"/>
      </w:pPr>
      <w:rPr>
        <w:rFonts w:hint="default"/>
      </w:rPr>
    </w:lvl>
    <w:lvl w:ilvl="1">
      <w:start w:val="2"/>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A4F76AB"/>
    <w:multiLevelType w:val="hybridMultilevel"/>
    <w:tmpl w:val="8D7E9EC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nsid w:val="54F9177A"/>
    <w:multiLevelType w:val="singleLevel"/>
    <w:tmpl w:val="0407000F"/>
    <w:lvl w:ilvl="0">
      <w:start w:val="1"/>
      <w:numFmt w:val="decimal"/>
      <w:lvlText w:val="%1."/>
      <w:lvlJc w:val="left"/>
      <w:pPr>
        <w:tabs>
          <w:tab w:val="num" w:pos="360"/>
        </w:tabs>
        <w:ind w:left="360" w:hanging="360"/>
      </w:pPr>
    </w:lvl>
  </w:abstractNum>
  <w:abstractNum w:abstractNumId="38">
    <w:nsid w:val="639E64B1"/>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39">
    <w:nsid w:val="65B177D4"/>
    <w:multiLevelType w:val="multilevel"/>
    <w:tmpl w:val="BF8A8658"/>
    <w:lvl w:ilvl="0">
      <w:start w:val="4"/>
      <w:numFmt w:val="decimal"/>
      <w:lvlText w:val="%1"/>
      <w:lvlJc w:val="left"/>
      <w:pPr>
        <w:tabs>
          <w:tab w:val="num" w:pos="855"/>
        </w:tabs>
        <w:ind w:left="855" w:hanging="855"/>
      </w:pPr>
      <w:rPr>
        <w:rFonts w:hint="default"/>
      </w:rPr>
    </w:lvl>
    <w:lvl w:ilvl="1">
      <w:start w:val="1"/>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6F376DB7"/>
    <w:multiLevelType w:val="multilevel"/>
    <w:tmpl w:val="5EE881AE"/>
    <w:styleLink w:val="FormatvorlageAufgezhlt"/>
    <w:lvl w:ilvl="0">
      <w:start w:val="1"/>
      <w:numFmt w:val="bullet"/>
      <w:lvlText w:val=""/>
      <w:lvlJc w:val="left"/>
      <w:pPr>
        <w:tabs>
          <w:tab w:val="num" w:pos="397"/>
        </w:tabs>
        <w:ind w:left="397" w:hanging="397"/>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1">
    <w:nsid w:val="6FBD63EC"/>
    <w:multiLevelType w:val="multilevel"/>
    <w:tmpl w:val="633C5384"/>
    <w:lvl w:ilvl="0">
      <w:start w:val="1"/>
      <w:numFmt w:val="decimal"/>
      <w:lvlText w:val="%1"/>
      <w:lvlJc w:val="left"/>
      <w:pPr>
        <w:tabs>
          <w:tab w:val="num" w:pos="855"/>
        </w:tabs>
        <w:ind w:left="855" w:hanging="855"/>
      </w:pPr>
      <w:rPr>
        <w:rFonts w:hint="default"/>
      </w:rPr>
    </w:lvl>
    <w:lvl w:ilvl="1">
      <w:start w:val="2"/>
      <w:numFmt w:val="decimal"/>
      <w:lvlText w:val="%1.%2"/>
      <w:lvlJc w:val="left"/>
      <w:pPr>
        <w:tabs>
          <w:tab w:val="num" w:pos="855"/>
        </w:tabs>
        <w:ind w:left="855" w:hanging="855"/>
      </w:pPr>
      <w:rPr>
        <w:rFonts w:hint="default"/>
      </w:rPr>
    </w:lvl>
    <w:lvl w:ilvl="2">
      <w:start w:val="1"/>
      <w:numFmt w:val="decimal"/>
      <w:lvlText w:val="%1.%2.%3"/>
      <w:lvlJc w:val="left"/>
      <w:pPr>
        <w:tabs>
          <w:tab w:val="num" w:pos="855"/>
        </w:tabs>
        <w:ind w:left="855" w:hanging="85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3461137"/>
    <w:multiLevelType w:val="hybridMultilevel"/>
    <w:tmpl w:val="2F3A264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3">
    <w:nsid w:val="7AB83295"/>
    <w:multiLevelType w:val="hybridMultilevel"/>
    <w:tmpl w:val="79B0D73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7AD76A93"/>
    <w:multiLevelType w:val="hybridMultilevel"/>
    <w:tmpl w:val="88F8F8D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7B280AA2"/>
    <w:multiLevelType w:val="multilevel"/>
    <w:tmpl w:val="5EE881AE"/>
    <w:numStyleLink w:val="FormatvorlageAufgezhlt"/>
  </w:abstractNum>
  <w:abstractNum w:abstractNumId="46">
    <w:nsid w:val="7EBB2930"/>
    <w:multiLevelType w:val="hybridMultilevel"/>
    <w:tmpl w:val="BBBEDD36"/>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41"/>
  </w:num>
  <w:num w:numId="3">
    <w:abstractNumId w:val="19"/>
  </w:num>
  <w:num w:numId="4">
    <w:abstractNumId w:val="23"/>
  </w:num>
  <w:num w:numId="5">
    <w:abstractNumId w:val="31"/>
  </w:num>
  <w:num w:numId="6">
    <w:abstractNumId w:val="26"/>
  </w:num>
  <w:num w:numId="7">
    <w:abstractNumId w:val="21"/>
  </w:num>
  <w:num w:numId="8">
    <w:abstractNumId w:val="25"/>
  </w:num>
  <w:num w:numId="9">
    <w:abstractNumId w:val="34"/>
  </w:num>
  <w:num w:numId="10">
    <w:abstractNumId w:val="13"/>
  </w:num>
  <w:num w:numId="11">
    <w:abstractNumId w:val="10"/>
    <w:lvlOverride w:ilvl="0">
      <w:lvl w:ilvl="0">
        <w:numFmt w:val="bullet"/>
        <w:lvlText w:val="•"/>
        <w:legacy w:legacy="1" w:legacySpace="0" w:legacyIndent="0"/>
        <w:lvlJc w:val="left"/>
        <w:rPr>
          <w:rFonts w:ascii="Times New Roman" w:hAnsi="Times New Roman" w:hint="default"/>
          <w:sz w:val="24"/>
        </w:rPr>
      </w:lvl>
    </w:lvlOverride>
  </w:num>
  <w:num w:numId="12">
    <w:abstractNumId w:val="22"/>
  </w:num>
  <w:num w:numId="13">
    <w:abstractNumId w:val="16"/>
  </w:num>
  <w:num w:numId="14">
    <w:abstractNumId w:val="17"/>
  </w:num>
  <w:num w:numId="15">
    <w:abstractNumId w:val="37"/>
  </w:num>
  <w:num w:numId="16">
    <w:abstractNumId w:val="30"/>
  </w:num>
  <w:num w:numId="17">
    <w:abstractNumId w:val="39"/>
  </w:num>
  <w:num w:numId="18">
    <w:abstractNumId w:val="29"/>
  </w:num>
  <w:num w:numId="19">
    <w:abstractNumId w:val="38"/>
  </w:num>
  <w:num w:numId="20">
    <w:abstractNumId w:val="28"/>
  </w:num>
  <w:num w:numId="21">
    <w:abstractNumId w:val="42"/>
  </w:num>
  <w:num w:numId="22">
    <w:abstractNumId w:val="24"/>
  </w:num>
  <w:num w:numId="23">
    <w:abstractNumId w:val="44"/>
  </w:num>
  <w:num w:numId="24">
    <w:abstractNumId w:val="35"/>
  </w:num>
  <w:num w:numId="25">
    <w:abstractNumId w:val="11"/>
  </w:num>
  <w:num w:numId="26">
    <w:abstractNumId w:val="20"/>
  </w:num>
  <w:num w:numId="27">
    <w:abstractNumId w:val="36"/>
  </w:num>
  <w:num w:numId="28">
    <w:abstractNumId w:val="43"/>
  </w:num>
  <w:num w:numId="29">
    <w:abstractNumId w:val="32"/>
  </w:num>
  <w:num w:numId="30">
    <w:abstractNumId w:val="9"/>
  </w:num>
  <w:num w:numId="31">
    <w:abstractNumId w:val="7"/>
  </w:num>
  <w:num w:numId="32">
    <w:abstractNumId w:val="6"/>
  </w:num>
  <w:num w:numId="33">
    <w:abstractNumId w:val="5"/>
  </w:num>
  <w:num w:numId="34">
    <w:abstractNumId w:val="4"/>
  </w:num>
  <w:num w:numId="35">
    <w:abstractNumId w:val="8"/>
  </w:num>
  <w:num w:numId="36">
    <w:abstractNumId w:val="3"/>
  </w:num>
  <w:num w:numId="37">
    <w:abstractNumId w:val="2"/>
  </w:num>
  <w:num w:numId="38">
    <w:abstractNumId w:val="1"/>
  </w:num>
  <w:num w:numId="39">
    <w:abstractNumId w:val="0"/>
  </w:num>
  <w:num w:numId="40">
    <w:abstractNumId w:val="15"/>
  </w:num>
  <w:num w:numId="41">
    <w:abstractNumId w:val="10"/>
    <w:lvlOverride w:ilvl="0">
      <w:lvl w:ilvl="0">
        <w:numFmt w:val="bullet"/>
        <w:lvlText w:val="–"/>
        <w:legacy w:legacy="1" w:legacySpace="0" w:legacyIndent="0"/>
        <w:lvlJc w:val="left"/>
        <w:rPr>
          <w:rFonts w:ascii="Arial" w:hAnsi="Arial" w:cs="Arial" w:hint="default"/>
          <w:sz w:val="20"/>
        </w:rPr>
      </w:lvl>
    </w:lvlOverride>
  </w:num>
  <w:num w:numId="42">
    <w:abstractNumId w:val="14"/>
  </w:num>
  <w:num w:numId="43">
    <w:abstractNumId w:val="46"/>
  </w:num>
  <w:num w:numId="44">
    <w:abstractNumId w:val="40"/>
  </w:num>
  <w:num w:numId="45">
    <w:abstractNumId w:val="12"/>
  </w:num>
  <w:num w:numId="46">
    <w:abstractNumId w:val="45"/>
  </w:num>
  <w:num w:numId="47">
    <w:abstractNumId w:val="33"/>
  </w:num>
  <w:num w:numId="48">
    <w:abstractNumId w:val="18"/>
  </w:num>
  <w:num w:numId="4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hyphenationZone w:val="425"/>
  <w:doNotHyphenateCaps/>
  <w:evenAndOddHeaders/>
  <w:displayHorizontalDrawingGridEvery w:val="0"/>
  <w:displayVerticalDrawingGridEvery w:val="0"/>
  <w:doNotUseMarginsForDrawingGridOrigin/>
  <w:noPunctuationKerning/>
  <w:characterSpacingControl w:val="doNotCompress"/>
  <w:hdrShapeDefaults>
    <o:shapedefaults v:ext="edit" spidmax="209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130"/>
    <w:rsid w:val="0000599E"/>
    <w:rsid w:val="000100E9"/>
    <w:rsid w:val="00015029"/>
    <w:rsid w:val="00021B3E"/>
    <w:rsid w:val="00022B81"/>
    <w:rsid w:val="000306CD"/>
    <w:rsid w:val="00031F2E"/>
    <w:rsid w:val="00052C7A"/>
    <w:rsid w:val="0005699E"/>
    <w:rsid w:val="00073D4C"/>
    <w:rsid w:val="000853C0"/>
    <w:rsid w:val="00092541"/>
    <w:rsid w:val="000933A2"/>
    <w:rsid w:val="00093C9A"/>
    <w:rsid w:val="000964ED"/>
    <w:rsid w:val="000977D4"/>
    <w:rsid w:val="000B5C2F"/>
    <w:rsid w:val="000B678A"/>
    <w:rsid w:val="000C3638"/>
    <w:rsid w:val="000C6667"/>
    <w:rsid w:val="000D0E90"/>
    <w:rsid w:val="000D5E46"/>
    <w:rsid w:val="000D7046"/>
    <w:rsid w:val="000E2AFF"/>
    <w:rsid w:val="000E4B95"/>
    <w:rsid w:val="000F53BC"/>
    <w:rsid w:val="000F674F"/>
    <w:rsid w:val="00107447"/>
    <w:rsid w:val="001129C6"/>
    <w:rsid w:val="00126890"/>
    <w:rsid w:val="001271AF"/>
    <w:rsid w:val="001516ED"/>
    <w:rsid w:val="00167F95"/>
    <w:rsid w:val="00173073"/>
    <w:rsid w:val="00180BFF"/>
    <w:rsid w:val="0019012C"/>
    <w:rsid w:val="00190900"/>
    <w:rsid w:val="00194A68"/>
    <w:rsid w:val="001A5760"/>
    <w:rsid w:val="001C1CD6"/>
    <w:rsid w:val="001C43AD"/>
    <w:rsid w:val="001C65C0"/>
    <w:rsid w:val="001D24D5"/>
    <w:rsid w:val="001F747E"/>
    <w:rsid w:val="0020500E"/>
    <w:rsid w:val="002136A5"/>
    <w:rsid w:val="0021451E"/>
    <w:rsid w:val="0022464C"/>
    <w:rsid w:val="00225E0C"/>
    <w:rsid w:val="002322BE"/>
    <w:rsid w:val="002410DD"/>
    <w:rsid w:val="0024391F"/>
    <w:rsid w:val="00275055"/>
    <w:rsid w:val="002758D2"/>
    <w:rsid w:val="002771DA"/>
    <w:rsid w:val="0029022C"/>
    <w:rsid w:val="002919D8"/>
    <w:rsid w:val="002A04B7"/>
    <w:rsid w:val="002C50F8"/>
    <w:rsid w:val="002D2F87"/>
    <w:rsid w:val="002F566C"/>
    <w:rsid w:val="00302398"/>
    <w:rsid w:val="00305840"/>
    <w:rsid w:val="00305B29"/>
    <w:rsid w:val="0031190E"/>
    <w:rsid w:val="00321C7D"/>
    <w:rsid w:val="0032428C"/>
    <w:rsid w:val="0032494B"/>
    <w:rsid w:val="00350511"/>
    <w:rsid w:val="00352DF6"/>
    <w:rsid w:val="003603DF"/>
    <w:rsid w:val="00362130"/>
    <w:rsid w:val="0036609C"/>
    <w:rsid w:val="0036621C"/>
    <w:rsid w:val="0037505D"/>
    <w:rsid w:val="00376D14"/>
    <w:rsid w:val="0038074F"/>
    <w:rsid w:val="003853D0"/>
    <w:rsid w:val="00397B79"/>
    <w:rsid w:val="003A6BAD"/>
    <w:rsid w:val="003B5BF3"/>
    <w:rsid w:val="003C3C0C"/>
    <w:rsid w:val="003D301C"/>
    <w:rsid w:val="003D33D0"/>
    <w:rsid w:val="003D4F60"/>
    <w:rsid w:val="003E43CC"/>
    <w:rsid w:val="003F19E3"/>
    <w:rsid w:val="003F2F06"/>
    <w:rsid w:val="00400225"/>
    <w:rsid w:val="00405063"/>
    <w:rsid w:val="00406162"/>
    <w:rsid w:val="004071A5"/>
    <w:rsid w:val="0041073B"/>
    <w:rsid w:val="00410FD3"/>
    <w:rsid w:val="00422ED4"/>
    <w:rsid w:val="004247B7"/>
    <w:rsid w:val="00425633"/>
    <w:rsid w:val="00432F2F"/>
    <w:rsid w:val="004437DD"/>
    <w:rsid w:val="00443986"/>
    <w:rsid w:val="004500A9"/>
    <w:rsid w:val="0045536E"/>
    <w:rsid w:val="00464861"/>
    <w:rsid w:val="004833D1"/>
    <w:rsid w:val="004856EF"/>
    <w:rsid w:val="0048621F"/>
    <w:rsid w:val="00492B97"/>
    <w:rsid w:val="0049763C"/>
    <w:rsid w:val="004A5C90"/>
    <w:rsid w:val="004A7699"/>
    <w:rsid w:val="004B4E67"/>
    <w:rsid w:val="004E2649"/>
    <w:rsid w:val="004F7B8B"/>
    <w:rsid w:val="0050070A"/>
    <w:rsid w:val="00500E82"/>
    <w:rsid w:val="005041E0"/>
    <w:rsid w:val="00505566"/>
    <w:rsid w:val="0051103B"/>
    <w:rsid w:val="00511918"/>
    <w:rsid w:val="00515CB7"/>
    <w:rsid w:val="005250FD"/>
    <w:rsid w:val="00526D72"/>
    <w:rsid w:val="00530FCE"/>
    <w:rsid w:val="005431A3"/>
    <w:rsid w:val="0054368B"/>
    <w:rsid w:val="005575D1"/>
    <w:rsid w:val="005663E8"/>
    <w:rsid w:val="00570C2B"/>
    <w:rsid w:val="00573368"/>
    <w:rsid w:val="00574EC8"/>
    <w:rsid w:val="00576F5E"/>
    <w:rsid w:val="0058022D"/>
    <w:rsid w:val="0058522F"/>
    <w:rsid w:val="00585F01"/>
    <w:rsid w:val="00590E84"/>
    <w:rsid w:val="00592835"/>
    <w:rsid w:val="00594E3B"/>
    <w:rsid w:val="005953FE"/>
    <w:rsid w:val="0059790F"/>
    <w:rsid w:val="005A05D6"/>
    <w:rsid w:val="005A35CD"/>
    <w:rsid w:val="005A6C3E"/>
    <w:rsid w:val="005C639D"/>
    <w:rsid w:val="005D4AF4"/>
    <w:rsid w:val="005D4E4D"/>
    <w:rsid w:val="005D5F88"/>
    <w:rsid w:val="005E2627"/>
    <w:rsid w:val="005E5550"/>
    <w:rsid w:val="005F1ACC"/>
    <w:rsid w:val="005F4EDA"/>
    <w:rsid w:val="00600C57"/>
    <w:rsid w:val="00603524"/>
    <w:rsid w:val="006116C6"/>
    <w:rsid w:val="00620467"/>
    <w:rsid w:val="00625DD8"/>
    <w:rsid w:val="00627CC4"/>
    <w:rsid w:val="00632DA5"/>
    <w:rsid w:val="00634109"/>
    <w:rsid w:val="0063415D"/>
    <w:rsid w:val="00642501"/>
    <w:rsid w:val="0066022F"/>
    <w:rsid w:val="0066292E"/>
    <w:rsid w:val="00666550"/>
    <w:rsid w:val="0066683E"/>
    <w:rsid w:val="00676AE3"/>
    <w:rsid w:val="0069273E"/>
    <w:rsid w:val="00693778"/>
    <w:rsid w:val="00693D03"/>
    <w:rsid w:val="006A189D"/>
    <w:rsid w:val="006A5F16"/>
    <w:rsid w:val="006A7283"/>
    <w:rsid w:val="006B0CE6"/>
    <w:rsid w:val="006B1806"/>
    <w:rsid w:val="006B55F6"/>
    <w:rsid w:val="006C3744"/>
    <w:rsid w:val="006C43D1"/>
    <w:rsid w:val="006C55D5"/>
    <w:rsid w:val="006D179B"/>
    <w:rsid w:val="006E4854"/>
    <w:rsid w:val="006F6FAA"/>
    <w:rsid w:val="00707C19"/>
    <w:rsid w:val="00710460"/>
    <w:rsid w:val="00711132"/>
    <w:rsid w:val="00711A41"/>
    <w:rsid w:val="00725BE7"/>
    <w:rsid w:val="0072654F"/>
    <w:rsid w:val="00727F3F"/>
    <w:rsid w:val="00731209"/>
    <w:rsid w:val="007376F5"/>
    <w:rsid w:val="00742A79"/>
    <w:rsid w:val="0074379D"/>
    <w:rsid w:val="00745254"/>
    <w:rsid w:val="00767C88"/>
    <w:rsid w:val="00770DA7"/>
    <w:rsid w:val="0077368F"/>
    <w:rsid w:val="00784E7C"/>
    <w:rsid w:val="007A4321"/>
    <w:rsid w:val="007A494B"/>
    <w:rsid w:val="007B704C"/>
    <w:rsid w:val="007C652D"/>
    <w:rsid w:val="007E4A70"/>
    <w:rsid w:val="007E540E"/>
    <w:rsid w:val="007E7DE8"/>
    <w:rsid w:val="007F7329"/>
    <w:rsid w:val="0080521A"/>
    <w:rsid w:val="0081691B"/>
    <w:rsid w:val="008214DB"/>
    <w:rsid w:val="00822CB8"/>
    <w:rsid w:val="00823765"/>
    <w:rsid w:val="00830308"/>
    <w:rsid w:val="008375FB"/>
    <w:rsid w:val="00841CC5"/>
    <w:rsid w:val="00854D39"/>
    <w:rsid w:val="008550CC"/>
    <w:rsid w:val="00856A5C"/>
    <w:rsid w:val="00857FCC"/>
    <w:rsid w:val="008602A0"/>
    <w:rsid w:val="00862324"/>
    <w:rsid w:val="00863236"/>
    <w:rsid w:val="00864FE1"/>
    <w:rsid w:val="00874663"/>
    <w:rsid w:val="0087621D"/>
    <w:rsid w:val="00880654"/>
    <w:rsid w:val="00897118"/>
    <w:rsid w:val="008A3C4B"/>
    <w:rsid w:val="008A513E"/>
    <w:rsid w:val="008C07A3"/>
    <w:rsid w:val="008C1773"/>
    <w:rsid w:val="008C253A"/>
    <w:rsid w:val="008C3E0B"/>
    <w:rsid w:val="008D5562"/>
    <w:rsid w:val="008E137B"/>
    <w:rsid w:val="008F1F07"/>
    <w:rsid w:val="008F7F06"/>
    <w:rsid w:val="00912585"/>
    <w:rsid w:val="009153F2"/>
    <w:rsid w:val="009170CD"/>
    <w:rsid w:val="009277DB"/>
    <w:rsid w:val="00927F7F"/>
    <w:rsid w:val="00933713"/>
    <w:rsid w:val="00934821"/>
    <w:rsid w:val="009418F0"/>
    <w:rsid w:val="00943105"/>
    <w:rsid w:val="009459DC"/>
    <w:rsid w:val="00945B30"/>
    <w:rsid w:val="009507A7"/>
    <w:rsid w:val="00952A35"/>
    <w:rsid w:val="00952DD9"/>
    <w:rsid w:val="009610A6"/>
    <w:rsid w:val="00972CDF"/>
    <w:rsid w:val="009771EA"/>
    <w:rsid w:val="00982CBE"/>
    <w:rsid w:val="00985280"/>
    <w:rsid w:val="00987BEC"/>
    <w:rsid w:val="00993AAF"/>
    <w:rsid w:val="009968B9"/>
    <w:rsid w:val="00996D7C"/>
    <w:rsid w:val="009A53FD"/>
    <w:rsid w:val="009A696F"/>
    <w:rsid w:val="009B18B3"/>
    <w:rsid w:val="009B34BC"/>
    <w:rsid w:val="009D067B"/>
    <w:rsid w:val="009D32FF"/>
    <w:rsid w:val="009E2B91"/>
    <w:rsid w:val="009F222B"/>
    <w:rsid w:val="009F4D9D"/>
    <w:rsid w:val="00A0083E"/>
    <w:rsid w:val="00A01DD3"/>
    <w:rsid w:val="00A14C47"/>
    <w:rsid w:val="00A25DBB"/>
    <w:rsid w:val="00A3045B"/>
    <w:rsid w:val="00A30751"/>
    <w:rsid w:val="00A4094E"/>
    <w:rsid w:val="00A41312"/>
    <w:rsid w:val="00A43655"/>
    <w:rsid w:val="00A45DB6"/>
    <w:rsid w:val="00A47A29"/>
    <w:rsid w:val="00A55EF1"/>
    <w:rsid w:val="00A65029"/>
    <w:rsid w:val="00A70A1E"/>
    <w:rsid w:val="00A71652"/>
    <w:rsid w:val="00A83B6D"/>
    <w:rsid w:val="00A84366"/>
    <w:rsid w:val="00AA57FA"/>
    <w:rsid w:val="00AB1DA3"/>
    <w:rsid w:val="00AB30FD"/>
    <w:rsid w:val="00AB326B"/>
    <w:rsid w:val="00AD65BC"/>
    <w:rsid w:val="00AF1DD3"/>
    <w:rsid w:val="00B0771C"/>
    <w:rsid w:val="00B16CE7"/>
    <w:rsid w:val="00B20743"/>
    <w:rsid w:val="00B22FE8"/>
    <w:rsid w:val="00B30561"/>
    <w:rsid w:val="00B35816"/>
    <w:rsid w:val="00B448EF"/>
    <w:rsid w:val="00B50414"/>
    <w:rsid w:val="00B614BE"/>
    <w:rsid w:val="00B6279D"/>
    <w:rsid w:val="00B65331"/>
    <w:rsid w:val="00B71ADD"/>
    <w:rsid w:val="00B8605B"/>
    <w:rsid w:val="00B92EC7"/>
    <w:rsid w:val="00B9739E"/>
    <w:rsid w:val="00BB0B40"/>
    <w:rsid w:val="00BB7D20"/>
    <w:rsid w:val="00BC18F1"/>
    <w:rsid w:val="00BC23F3"/>
    <w:rsid w:val="00BD0949"/>
    <w:rsid w:val="00BD0C9F"/>
    <w:rsid w:val="00BE54C5"/>
    <w:rsid w:val="00BF42B7"/>
    <w:rsid w:val="00C061C2"/>
    <w:rsid w:val="00C10033"/>
    <w:rsid w:val="00C21053"/>
    <w:rsid w:val="00C262EA"/>
    <w:rsid w:val="00C35A25"/>
    <w:rsid w:val="00C41E2B"/>
    <w:rsid w:val="00C42840"/>
    <w:rsid w:val="00C501BF"/>
    <w:rsid w:val="00C5529D"/>
    <w:rsid w:val="00C554A4"/>
    <w:rsid w:val="00C57422"/>
    <w:rsid w:val="00C7241B"/>
    <w:rsid w:val="00C7549A"/>
    <w:rsid w:val="00C81639"/>
    <w:rsid w:val="00C85392"/>
    <w:rsid w:val="00C9647E"/>
    <w:rsid w:val="00CA1B42"/>
    <w:rsid w:val="00CA45C1"/>
    <w:rsid w:val="00CA7847"/>
    <w:rsid w:val="00CC2BC8"/>
    <w:rsid w:val="00CC6708"/>
    <w:rsid w:val="00CD22C1"/>
    <w:rsid w:val="00CD3BDF"/>
    <w:rsid w:val="00CE0F87"/>
    <w:rsid w:val="00CE72AC"/>
    <w:rsid w:val="00CF259E"/>
    <w:rsid w:val="00CF382C"/>
    <w:rsid w:val="00D02020"/>
    <w:rsid w:val="00D10153"/>
    <w:rsid w:val="00D265FD"/>
    <w:rsid w:val="00D32BE9"/>
    <w:rsid w:val="00D37584"/>
    <w:rsid w:val="00D40159"/>
    <w:rsid w:val="00D41DDC"/>
    <w:rsid w:val="00D475B1"/>
    <w:rsid w:val="00D60A22"/>
    <w:rsid w:val="00D63D92"/>
    <w:rsid w:val="00D74DF6"/>
    <w:rsid w:val="00D86CD7"/>
    <w:rsid w:val="00DA1681"/>
    <w:rsid w:val="00DA5FB2"/>
    <w:rsid w:val="00DB64F1"/>
    <w:rsid w:val="00DC179F"/>
    <w:rsid w:val="00DC353B"/>
    <w:rsid w:val="00DD0402"/>
    <w:rsid w:val="00DD74D9"/>
    <w:rsid w:val="00DE3086"/>
    <w:rsid w:val="00E00D5C"/>
    <w:rsid w:val="00E21BA2"/>
    <w:rsid w:val="00E25C26"/>
    <w:rsid w:val="00E318FF"/>
    <w:rsid w:val="00E611F3"/>
    <w:rsid w:val="00E64703"/>
    <w:rsid w:val="00E67DA6"/>
    <w:rsid w:val="00E72C0A"/>
    <w:rsid w:val="00E73EF3"/>
    <w:rsid w:val="00E770F3"/>
    <w:rsid w:val="00E7764C"/>
    <w:rsid w:val="00E81DE4"/>
    <w:rsid w:val="00E82762"/>
    <w:rsid w:val="00E84CC0"/>
    <w:rsid w:val="00E862D8"/>
    <w:rsid w:val="00E86CE5"/>
    <w:rsid w:val="00E926AD"/>
    <w:rsid w:val="00E93C8B"/>
    <w:rsid w:val="00E95201"/>
    <w:rsid w:val="00E95ED2"/>
    <w:rsid w:val="00EA4837"/>
    <w:rsid w:val="00EA54D1"/>
    <w:rsid w:val="00EA65C2"/>
    <w:rsid w:val="00EC2409"/>
    <w:rsid w:val="00EC2B23"/>
    <w:rsid w:val="00EC4FA6"/>
    <w:rsid w:val="00ED1EA7"/>
    <w:rsid w:val="00ED7A53"/>
    <w:rsid w:val="00EF185D"/>
    <w:rsid w:val="00EF6A4F"/>
    <w:rsid w:val="00F06E12"/>
    <w:rsid w:val="00F07793"/>
    <w:rsid w:val="00F12326"/>
    <w:rsid w:val="00F152D3"/>
    <w:rsid w:val="00F1549E"/>
    <w:rsid w:val="00F26501"/>
    <w:rsid w:val="00F26663"/>
    <w:rsid w:val="00F30BB6"/>
    <w:rsid w:val="00F30D36"/>
    <w:rsid w:val="00F353A1"/>
    <w:rsid w:val="00F553BE"/>
    <w:rsid w:val="00F6658F"/>
    <w:rsid w:val="00F70CEC"/>
    <w:rsid w:val="00F811D1"/>
    <w:rsid w:val="00F81ECF"/>
    <w:rsid w:val="00F83172"/>
    <w:rsid w:val="00F85B25"/>
    <w:rsid w:val="00F9532D"/>
    <w:rsid w:val="00F960FA"/>
    <w:rsid w:val="00F96818"/>
    <w:rsid w:val="00FA05D2"/>
    <w:rsid w:val="00FC1716"/>
    <w:rsid w:val="00FC7958"/>
    <w:rsid w:val="00FD03CB"/>
    <w:rsid w:val="00FD0C00"/>
    <w:rsid w:val="00FD657D"/>
    <w:rsid w:val="00FE7F17"/>
    <w:rsid w:val="00FF23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731209"/>
    <w:pPr>
      <w:spacing w:after="120" w:line="288" w:lineRule="auto"/>
      <w:jc w:val="both"/>
    </w:pPr>
    <w:rPr>
      <w:rFonts w:ascii="Arial" w:hAnsi="Arial"/>
      <w:sz w:val="24"/>
    </w:rPr>
  </w:style>
  <w:style w:type="paragraph" w:styleId="berschrift1">
    <w:name w:val="heading 1"/>
    <w:basedOn w:val="Standard"/>
    <w:next w:val="Standard"/>
    <w:qFormat/>
    <w:rsid w:val="000E2AFF"/>
    <w:pPr>
      <w:keepNext/>
      <w:pageBreakBefore/>
      <w:numPr>
        <w:numId w:val="26"/>
      </w:numPr>
      <w:spacing w:after="60"/>
      <w:ind w:left="431" w:hanging="431"/>
      <w:jc w:val="left"/>
      <w:outlineLvl w:val="0"/>
    </w:pPr>
    <w:rPr>
      <w:b/>
      <w:kern w:val="28"/>
      <w:sz w:val="36"/>
    </w:rPr>
  </w:style>
  <w:style w:type="paragraph" w:styleId="berschrift2">
    <w:name w:val="heading 2"/>
    <w:basedOn w:val="Standard"/>
    <w:next w:val="Standard"/>
    <w:qFormat/>
    <w:rsid w:val="000E2AFF"/>
    <w:pPr>
      <w:keepNext/>
      <w:numPr>
        <w:ilvl w:val="1"/>
        <w:numId w:val="26"/>
      </w:numPr>
      <w:spacing w:before="240" w:after="60"/>
      <w:ind w:left="578" w:hanging="578"/>
      <w:jc w:val="left"/>
      <w:outlineLvl w:val="1"/>
    </w:pPr>
    <w:rPr>
      <w:b/>
      <w:sz w:val="28"/>
    </w:rPr>
  </w:style>
  <w:style w:type="paragraph" w:styleId="berschrift3">
    <w:name w:val="heading 3"/>
    <w:basedOn w:val="Standard"/>
    <w:next w:val="Standard"/>
    <w:qFormat/>
    <w:rsid w:val="000E2AFF"/>
    <w:pPr>
      <w:keepNext/>
      <w:numPr>
        <w:ilvl w:val="2"/>
        <w:numId w:val="26"/>
      </w:numPr>
      <w:spacing w:before="120" w:after="60"/>
      <w:jc w:val="left"/>
      <w:outlineLvl w:val="2"/>
    </w:pPr>
    <w:rPr>
      <w:b/>
    </w:rPr>
  </w:style>
  <w:style w:type="paragraph" w:styleId="berschrift4">
    <w:name w:val="heading 4"/>
    <w:basedOn w:val="Standard"/>
    <w:next w:val="Standard"/>
    <w:qFormat/>
    <w:rsid w:val="00934821"/>
    <w:pPr>
      <w:keepNext/>
      <w:spacing w:before="120"/>
      <w:jc w:val="left"/>
      <w:outlineLvl w:val="3"/>
    </w:pPr>
    <w:rPr>
      <w:b/>
    </w:rPr>
  </w:style>
  <w:style w:type="paragraph" w:styleId="berschrift5">
    <w:name w:val="heading 5"/>
    <w:basedOn w:val="Standard"/>
    <w:next w:val="Standard"/>
    <w:qFormat/>
    <w:pPr>
      <w:keepNext/>
      <w:numPr>
        <w:ilvl w:val="4"/>
        <w:numId w:val="26"/>
      </w:numPr>
      <w:outlineLvl w:val="4"/>
    </w:pPr>
    <w:rPr>
      <w:b/>
      <w:sz w:val="32"/>
    </w:rPr>
  </w:style>
  <w:style w:type="paragraph" w:styleId="berschrift6">
    <w:name w:val="heading 6"/>
    <w:basedOn w:val="Standard"/>
    <w:next w:val="Standard"/>
    <w:qFormat/>
    <w:pPr>
      <w:numPr>
        <w:ilvl w:val="5"/>
        <w:numId w:val="26"/>
      </w:numPr>
      <w:spacing w:before="240" w:after="60"/>
      <w:outlineLvl w:val="5"/>
    </w:pPr>
    <w:rPr>
      <w:rFonts w:ascii="Times New Roman" w:hAnsi="Times New Roman"/>
      <w:b/>
      <w:bCs/>
      <w:sz w:val="22"/>
      <w:szCs w:val="22"/>
    </w:rPr>
  </w:style>
  <w:style w:type="paragraph" w:styleId="berschrift7">
    <w:name w:val="heading 7"/>
    <w:basedOn w:val="Standard"/>
    <w:next w:val="Standard"/>
    <w:qFormat/>
    <w:pPr>
      <w:numPr>
        <w:ilvl w:val="6"/>
        <w:numId w:val="26"/>
      </w:numPr>
      <w:spacing w:before="240" w:after="60"/>
      <w:outlineLvl w:val="6"/>
    </w:pPr>
    <w:rPr>
      <w:rFonts w:ascii="Times New Roman" w:hAnsi="Times New Roman"/>
      <w:szCs w:val="24"/>
    </w:rPr>
  </w:style>
  <w:style w:type="paragraph" w:styleId="berschrift8">
    <w:name w:val="heading 8"/>
    <w:basedOn w:val="Standard"/>
    <w:next w:val="Standard"/>
    <w:qFormat/>
    <w:pPr>
      <w:numPr>
        <w:ilvl w:val="7"/>
        <w:numId w:val="26"/>
      </w:numPr>
      <w:spacing w:before="240" w:after="60"/>
      <w:outlineLvl w:val="7"/>
    </w:pPr>
    <w:rPr>
      <w:rFonts w:ascii="Times New Roman" w:hAnsi="Times New Roman"/>
      <w:i/>
      <w:iCs/>
      <w:szCs w:val="24"/>
    </w:rPr>
  </w:style>
  <w:style w:type="paragraph" w:styleId="berschrift9">
    <w:name w:val="heading 9"/>
    <w:basedOn w:val="Standard"/>
    <w:next w:val="Standard"/>
    <w:qFormat/>
    <w:pPr>
      <w:numPr>
        <w:ilvl w:val="8"/>
        <w:numId w:val="26"/>
      </w:numPr>
      <w:spacing w:before="240" w:after="60"/>
      <w:outlineLvl w:val="8"/>
    </w:pPr>
    <w:rPr>
      <w:rFonts w:cs="Arial"/>
      <w:sz w:val="22"/>
      <w:szCs w:val="22"/>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customStyle="1" w:styleId="Bildunterschrift">
    <w:name w:val="Bildunterschrift"/>
    <w:basedOn w:val="Standard"/>
    <w:next w:val="Standard"/>
    <w:rsid w:val="005D4AF4"/>
    <w:pPr>
      <w:keepLines/>
      <w:tabs>
        <w:tab w:val="left" w:pos="992"/>
        <w:tab w:val="left" w:pos="1276"/>
      </w:tabs>
      <w:spacing w:before="120" w:after="60"/>
      <w:ind w:left="1134" w:hanging="1134"/>
      <w:jc w:val="left"/>
    </w:pPr>
    <w:rPr>
      <w:sz w:val="22"/>
    </w:rPr>
  </w:style>
  <w:style w:type="paragraph" w:styleId="Fuzeile">
    <w:name w:val="footer"/>
    <w:basedOn w:val="Standard"/>
    <w:pPr>
      <w:tabs>
        <w:tab w:val="center" w:pos="4536"/>
        <w:tab w:val="right" w:pos="9072"/>
      </w:tabs>
    </w:pPr>
  </w:style>
  <w:style w:type="paragraph" w:styleId="Kopfzeile">
    <w:name w:val="header"/>
    <w:basedOn w:val="Standard"/>
    <w:rsid w:val="00FD0C00"/>
    <w:pPr>
      <w:pageBreakBefore/>
      <w:tabs>
        <w:tab w:val="right" w:pos="9072"/>
      </w:tabs>
      <w:suppressAutoHyphens/>
      <w:spacing w:after="360"/>
    </w:pPr>
    <w:rPr>
      <w:i/>
    </w:rPr>
  </w:style>
  <w:style w:type="paragraph" w:customStyle="1" w:styleId="Literatur">
    <w:name w:val="Literatur"/>
    <w:basedOn w:val="Standard"/>
    <w:link w:val="LiteraturZchn"/>
    <w:rsid w:val="00AF1DD3"/>
    <w:pPr>
      <w:jc w:val="left"/>
    </w:pPr>
  </w:style>
  <w:style w:type="paragraph" w:styleId="Verzeichnis1">
    <w:name w:val="toc 1"/>
    <w:basedOn w:val="Standard"/>
    <w:next w:val="Standard"/>
    <w:semiHidden/>
    <w:rsid w:val="005663E8"/>
    <w:pPr>
      <w:tabs>
        <w:tab w:val="right" w:leader="dot" w:pos="9072"/>
      </w:tabs>
      <w:spacing w:before="120"/>
      <w:ind w:left="397" w:right="567" w:hanging="397"/>
      <w:jc w:val="left"/>
    </w:pPr>
    <w:rPr>
      <w:b/>
      <w:noProof/>
    </w:rPr>
  </w:style>
  <w:style w:type="paragraph" w:styleId="Verzeichnis2">
    <w:name w:val="toc 2"/>
    <w:basedOn w:val="Standard"/>
    <w:next w:val="Standard"/>
    <w:autoRedefine/>
    <w:semiHidden/>
    <w:rsid w:val="0022464C"/>
    <w:pPr>
      <w:tabs>
        <w:tab w:val="right" w:leader="dot" w:pos="1418"/>
        <w:tab w:val="right" w:leader="dot" w:pos="9072"/>
      </w:tabs>
      <w:spacing w:after="0"/>
      <w:ind w:left="964" w:right="567" w:hanging="567"/>
      <w:jc w:val="left"/>
    </w:pPr>
    <w:rPr>
      <w:noProof/>
    </w:rPr>
  </w:style>
  <w:style w:type="paragraph" w:styleId="Verzeichnis3">
    <w:name w:val="toc 3"/>
    <w:basedOn w:val="Standard"/>
    <w:next w:val="Standard"/>
    <w:autoRedefine/>
    <w:semiHidden/>
    <w:rsid w:val="00767C88"/>
    <w:pPr>
      <w:tabs>
        <w:tab w:val="left" w:pos="1843"/>
        <w:tab w:val="right" w:leader="dot" w:pos="9072"/>
      </w:tabs>
      <w:spacing w:after="0"/>
      <w:ind w:left="1843" w:right="-1" w:hanging="850"/>
      <w:jc w:val="left"/>
    </w:pPr>
    <w:rPr>
      <w:noProof/>
    </w:rPr>
  </w:style>
  <w:style w:type="paragraph" w:styleId="Verzeichnis4">
    <w:name w:val="toc 4"/>
    <w:basedOn w:val="Standard"/>
    <w:next w:val="Standard"/>
    <w:semiHidden/>
    <w:pPr>
      <w:tabs>
        <w:tab w:val="left" w:leader="dot" w:pos="8505"/>
        <w:tab w:val="right" w:pos="9072"/>
      </w:tabs>
      <w:spacing w:after="0"/>
      <w:ind w:left="2694" w:right="566" w:hanging="993"/>
      <w:jc w:val="left"/>
    </w:pPr>
    <w:rPr>
      <w:noProof/>
    </w:rPr>
  </w:style>
  <w:style w:type="character" w:styleId="Hyperlink">
    <w:name w:val="Hyperlink"/>
    <w:basedOn w:val="Absatz-Standardschriftart"/>
    <w:rPr>
      <w:color w:val="0000FF"/>
      <w:u w:val="single"/>
    </w:rPr>
  </w:style>
  <w:style w:type="paragraph" w:styleId="Verzeichnis5">
    <w:name w:val="toc 5"/>
    <w:basedOn w:val="Standard"/>
    <w:next w:val="Standard"/>
    <w:autoRedefine/>
    <w:semiHidden/>
    <w:pPr>
      <w:spacing w:after="0" w:line="240" w:lineRule="auto"/>
      <w:ind w:left="960"/>
      <w:jc w:val="left"/>
    </w:pPr>
    <w:rPr>
      <w:rFonts w:ascii="Times New Roman" w:hAnsi="Times New Roman"/>
      <w:szCs w:val="24"/>
    </w:rPr>
  </w:style>
  <w:style w:type="paragraph" w:styleId="Verzeichnis6">
    <w:name w:val="toc 6"/>
    <w:basedOn w:val="Standard"/>
    <w:next w:val="Standard"/>
    <w:autoRedefine/>
    <w:semiHidden/>
    <w:pPr>
      <w:spacing w:after="0" w:line="240" w:lineRule="auto"/>
      <w:ind w:left="1200"/>
      <w:jc w:val="left"/>
    </w:pPr>
    <w:rPr>
      <w:rFonts w:ascii="Times New Roman" w:hAnsi="Times New Roman"/>
      <w:szCs w:val="24"/>
    </w:rPr>
  </w:style>
  <w:style w:type="paragraph" w:styleId="Verzeichnis7">
    <w:name w:val="toc 7"/>
    <w:basedOn w:val="Standard"/>
    <w:next w:val="Standard"/>
    <w:autoRedefine/>
    <w:semiHidden/>
    <w:pPr>
      <w:spacing w:after="0" w:line="240" w:lineRule="auto"/>
      <w:ind w:left="1440"/>
      <w:jc w:val="left"/>
    </w:pPr>
    <w:rPr>
      <w:rFonts w:ascii="Times New Roman" w:hAnsi="Times New Roman"/>
      <w:szCs w:val="24"/>
    </w:rPr>
  </w:style>
  <w:style w:type="paragraph" w:styleId="Verzeichnis8">
    <w:name w:val="toc 8"/>
    <w:basedOn w:val="Standard"/>
    <w:next w:val="Standard"/>
    <w:autoRedefine/>
    <w:semiHidden/>
    <w:pPr>
      <w:spacing w:after="0" w:line="240" w:lineRule="auto"/>
      <w:ind w:left="1680"/>
      <w:jc w:val="left"/>
    </w:pPr>
    <w:rPr>
      <w:rFonts w:ascii="Times New Roman" w:hAnsi="Times New Roman"/>
      <w:szCs w:val="24"/>
    </w:rPr>
  </w:style>
  <w:style w:type="paragraph" w:styleId="Verzeichnis9">
    <w:name w:val="toc 9"/>
    <w:basedOn w:val="Standard"/>
    <w:next w:val="Standard"/>
    <w:autoRedefine/>
    <w:semiHidden/>
    <w:pPr>
      <w:spacing w:after="0" w:line="240" w:lineRule="auto"/>
      <w:ind w:left="1920"/>
      <w:jc w:val="left"/>
    </w:pPr>
    <w:rPr>
      <w:rFonts w:ascii="Times New Roman" w:hAnsi="Times New Roman"/>
      <w:szCs w:val="24"/>
    </w:rPr>
  </w:style>
  <w:style w:type="paragraph" w:styleId="Beschriftung">
    <w:name w:val="caption"/>
    <w:basedOn w:val="Standard"/>
    <w:next w:val="Standard"/>
    <w:qFormat/>
    <w:pPr>
      <w:spacing w:before="120"/>
    </w:pPr>
    <w:rPr>
      <w:b/>
      <w:bCs/>
      <w:sz w:val="20"/>
    </w:rPr>
  </w:style>
  <w:style w:type="paragraph" w:customStyle="1" w:styleId="Formel">
    <w:name w:val="Formel"/>
    <w:basedOn w:val="Standard"/>
    <w:next w:val="Standard"/>
    <w:rsid w:val="00DD74D9"/>
    <w:pPr>
      <w:tabs>
        <w:tab w:val="center" w:pos="4536"/>
        <w:tab w:val="right" w:pos="9072"/>
      </w:tabs>
    </w:pPr>
  </w:style>
  <w:style w:type="paragraph" w:styleId="Endnotentext">
    <w:name w:val="endnote text"/>
    <w:basedOn w:val="Standard"/>
    <w:semiHidden/>
    <w:rsid w:val="00864FE1"/>
    <w:rPr>
      <w:sz w:val="20"/>
    </w:rPr>
  </w:style>
  <w:style w:type="character" w:styleId="Endnotenzeichen">
    <w:name w:val="endnote reference"/>
    <w:basedOn w:val="Absatz-Standardschriftart"/>
    <w:semiHidden/>
    <w:rsid w:val="00864FE1"/>
    <w:rPr>
      <w:vertAlign w:val="superscript"/>
    </w:rPr>
  </w:style>
  <w:style w:type="character" w:styleId="Seitenzahl">
    <w:name w:val="page number"/>
    <w:basedOn w:val="Absatz-Standardschriftart"/>
    <w:rsid w:val="00784E7C"/>
  </w:style>
  <w:style w:type="table" w:styleId="Tabellenraster">
    <w:name w:val="Table Grid"/>
    <w:basedOn w:val="NormaleTabelle"/>
    <w:rsid w:val="00AF1DD3"/>
    <w:pPr>
      <w:spacing w:after="1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rechblasentext">
    <w:name w:val="Balloon Text"/>
    <w:basedOn w:val="Standard"/>
    <w:semiHidden/>
    <w:rsid w:val="00C501BF"/>
    <w:rPr>
      <w:rFonts w:ascii="Tahoma" w:hAnsi="Tahoma" w:cs="Tahoma"/>
      <w:sz w:val="16"/>
      <w:szCs w:val="16"/>
    </w:rPr>
  </w:style>
  <w:style w:type="paragraph" w:customStyle="1" w:styleId="Bild10">
    <w:name w:val="Bild 10"/>
    <w:basedOn w:val="Standard"/>
    <w:rsid w:val="009B34BC"/>
    <w:pPr>
      <w:autoSpaceDE w:val="0"/>
      <w:autoSpaceDN w:val="0"/>
      <w:adjustRightInd w:val="0"/>
      <w:jc w:val="left"/>
    </w:pPr>
    <w:rPr>
      <w:rFonts w:cs="Arial"/>
      <w:color w:val="000000"/>
      <w:sz w:val="20"/>
    </w:rPr>
  </w:style>
  <w:style w:type="paragraph" w:customStyle="1" w:styleId="Bild9">
    <w:name w:val="Bild 9"/>
    <w:basedOn w:val="Standard"/>
    <w:rsid w:val="009968B9"/>
    <w:pPr>
      <w:autoSpaceDE w:val="0"/>
      <w:autoSpaceDN w:val="0"/>
      <w:adjustRightInd w:val="0"/>
      <w:jc w:val="left"/>
    </w:pPr>
    <w:rPr>
      <w:rFonts w:cs="Arial"/>
      <w:color w:val="000000"/>
      <w:sz w:val="18"/>
      <w:szCs w:val="18"/>
    </w:rPr>
  </w:style>
  <w:style w:type="numbering" w:customStyle="1" w:styleId="FormatvorlageAufgezhlt">
    <w:name w:val="Formatvorlage Aufgezählt"/>
    <w:basedOn w:val="KeineListe"/>
    <w:rsid w:val="00DD0402"/>
    <w:pPr>
      <w:numPr>
        <w:numId w:val="44"/>
      </w:numPr>
    </w:pPr>
  </w:style>
  <w:style w:type="table" w:customStyle="1" w:styleId="TabellenformatWZL">
    <w:name w:val="Tabellenformat_WZL"/>
    <w:basedOn w:val="NormaleTabelle"/>
    <w:rsid w:val="005A05D6"/>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style>
  <w:style w:type="table" w:customStyle="1" w:styleId="MatrixformatWZL">
    <w:name w:val="Matrixformat_WZL"/>
    <w:basedOn w:val="TabellenformatWZL"/>
    <w:rsid w:val="005A05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blStylePr w:type="firstRow">
      <w:rPr>
        <w:rFonts w:ascii="Arial" w:hAnsi="Arial"/>
        <w:b w:val="0"/>
        <w:i w:val="0"/>
      </w:rPr>
    </w:tblStylePr>
    <w:tblStylePr w:type="lastRow">
      <w:rPr>
        <w:rFonts w:ascii="Arial" w:hAnsi="Arial"/>
        <w:b/>
      </w:rPr>
    </w:tblStylePr>
    <w:tblStylePr w:type="firstCol">
      <w:rPr>
        <w:b/>
      </w:rPr>
    </w:tblStylePr>
    <w:tblStylePr w:type="lastCol">
      <w:rPr>
        <w:rFonts w:ascii="Arial" w:hAnsi="Arial"/>
        <w:b w:val="0"/>
      </w:rPr>
    </w:tblStylePr>
  </w:style>
  <w:style w:type="paragraph" w:customStyle="1" w:styleId="StandardZitat">
    <w:name w:val="Standard_Zitat"/>
    <w:basedOn w:val="Standard"/>
    <w:link w:val="StandardZitatZchn"/>
    <w:autoRedefine/>
    <w:rsid w:val="00B448EF"/>
    <w:pPr>
      <w:spacing w:after="255" w:line="360" w:lineRule="auto"/>
      <w:jc w:val="left"/>
    </w:pPr>
    <w:rPr>
      <w:iCs/>
    </w:rPr>
  </w:style>
  <w:style w:type="character" w:customStyle="1" w:styleId="StandardZitatZchn">
    <w:name w:val="Standard_Zitat Zchn"/>
    <w:basedOn w:val="Absatz-Standardschriftart"/>
    <w:link w:val="StandardZitat"/>
    <w:rsid w:val="00B448EF"/>
    <w:rPr>
      <w:rFonts w:ascii="Arial" w:hAnsi="Arial"/>
      <w:iCs/>
      <w:sz w:val="24"/>
      <w:lang w:val="de-DE" w:eastAsia="de-DE" w:bidi="ar-SA"/>
    </w:rPr>
  </w:style>
  <w:style w:type="paragraph" w:customStyle="1" w:styleId="LiteraturTitel">
    <w:name w:val="Literatur_Titel"/>
    <w:basedOn w:val="Literatur"/>
    <w:link w:val="LiteraturTitelZchn"/>
    <w:autoRedefine/>
    <w:rsid w:val="00B448EF"/>
    <w:pPr>
      <w:spacing w:line="360" w:lineRule="auto"/>
      <w:jc w:val="both"/>
    </w:pPr>
    <w:rPr>
      <w:i/>
    </w:rPr>
  </w:style>
  <w:style w:type="character" w:customStyle="1" w:styleId="LiteraturZchn">
    <w:name w:val="Literatur Zchn"/>
    <w:basedOn w:val="Absatz-Standardschriftart"/>
    <w:link w:val="Literatur"/>
    <w:rsid w:val="00B448EF"/>
    <w:rPr>
      <w:rFonts w:ascii="Arial" w:hAnsi="Arial"/>
      <w:sz w:val="24"/>
      <w:lang w:val="de-DE" w:eastAsia="de-DE" w:bidi="ar-SA"/>
    </w:rPr>
  </w:style>
  <w:style w:type="character" w:customStyle="1" w:styleId="LiteraturTitelZchn">
    <w:name w:val="Literatur_Titel Zchn"/>
    <w:basedOn w:val="LiteraturZchn"/>
    <w:link w:val="LiteraturTitel"/>
    <w:rsid w:val="00B448EF"/>
    <w:rPr>
      <w:rFonts w:ascii="Arial" w:hAnsi="Arial"/>
      <w:i/>
      <w:sz w:val="24"/>
      <w:lang w:val="de-DE" w:eastAsia="de-DE" w:bidi="ar-SA"/>
    </w:rPr>
  </w:style>
  <w:style w:type="character" w:styleId="BesuchterHyperlink">
    <w:name w:val="FollowedHyperlink"/>
    <w:basedOn w:val="Absatz-Standardschriftart"/>
    <w:rsid w:val="0077368F"/>
    <w:rPr>
      <w:color w:val="800080"/>
      <w:u w:val="single"/>
    </w:rPr>
  </w:style>
  <w:style w:type="paragraph" w:styleId="Dokumentstruktur">
    <w:name w:val="Document Map"/>
    <w:basedOn w:val="Standard"/>
    <w:semiHidden/>
    <w:rsid w:val="005663E8"/>
    <w:pPr>
      <w:shd w:val="clear" w:color="auto" w:fill="000080"/>
    </w:pPr>
    <w:rPr>
      <w:rFonts w:ascii="Tahoma" w:hAnsi="Tahoma" w:cs="Tahoma"/>
      <w:sz w:val="20"/>
    </w:rPr>
  </w:style>
  <w:style w:type="paragraph" w:styleId="Aufzhlungszeichen">
    <w:name w:val="List Bullet"/>
    <w:basedOn w:val="Standard"/>
    <w:rsid w:val="005663E8"/>
    <w:pPr>
      <w:numPr>
        <w:numId w:val="30"/>
      </w:numPr>
    </w:pPr>
  </w:style>
  <w:style w:type="paragraph" w:customStyle="1" w:styleId="FormatvorlageFormel">
    <w:name w:val="Formatvorlage Formel"/>
    <w:basedOn w:val="Formel"/>
    <w:autoRedefine/>
    <w:rsid w:val="003C3C0C"/>
    <w:pPr>
      <w:tabs>
        <w:tab w:val="clear" w:pos="4536"/>
        <w:tab w:val="center" w:pos="3402"/>
      </w:tabs>
      <w:ind w:left="567"/>
      <w:jc w:val="left"/>
    </w:pPr>
  </w:style>
  <w:style w:type="paragraph" w:customStyle="1" w:styleId="berschriftenglisch1">
    <w:name w:val="Überschrift_englisch_1"/>
    <w:basedOn w:val="Standard"/>
    <w:next w:val="Standard"/>
    <w:rsid w:val="00F26663"/>
    <w:pPr>
      <w:spacing w:after="240"/>
      <w:ind w:left="431"/>
    </w:pPr>
    <w:rPr>
      <w:i/>
      <w:lang w:val="en-US"/>
    </w:rPr>
  </w:style>
  <w:style w:type="paragraph" w:customStyle="1" w:styleId="berschriftenglisch2">
    <w:name w:val="Überschrift_englisch_2"/>
    <w:basedOn w:val="berschriftenglisch1"/>
    <w:rsid w:val="00F26663"/>
    <w:pPr>
      <w:ind w:left="567"/>
    </w:pPr>
  </w:style>
  <w:style w:type="paragraph" w:customStyle="1" w:styleId="berschriftenglisch3">
    <w:name w:val="Überschrift_englisch_3"/>
    <w:basedOn w:val="berschriftenglisch2"/>
    <w:rsid w:val="00F26663"/>
    <w:pPr>
      <w:ind w:left="709"/>
    </w:pPr>
  </w:style>
  <w:style w:type="paragraph" w:customStyle="1" w:styleId="Bildunterschriftenglisch">
    <w:name w:val="Bildunterschrift_englisch"/>
    <w:basedOn w:val="Standard"/>
    <w:rsid w:val="005D4AF4"/>
    <w:pPr>
      <w:tabs>
        <w:tab w:val="left" w:pos="1276"/>
      </w:tabs>
      <w:ind w:left="992"/>
    </w:pPr>
    <w:rPr>
      <w:bCs/>
      <w:i/>
      <w:sz w:val="22"/>
      <w:lang w:val="en-US"/>
    </w:rPr>
  </w:style>
  <w:style w:type="paragraph" w:customStyle="1" w:styleId="Sektion">
    <w:name w:val="Sektion"/>
    <w:basedOn w:val="Standard"/>
    <w:rsid w:val="000E2AFF"/>
    <w:rPr>
      <w:b/>
      <w:sz w:val="36"/>
    </w:rPr>
  </w:style>
  <w:style w:type="paragraph" w:customStyle="1" w:styleId="Sektionenglisch">
    <w:name w:val="Sektion_englisch"/>
    <w:basedOn w:val="Standard"/>
    <w:rsid w:val="000E2AFF"/>
    <w:rPr>
      <w:i/>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731209"/>
    <w:pPr>
      <w:spacing w:after="120" w:line="288" w:lineRule="auto"/>
      <w:jc w:val="both"/>
    </w:pPr>
    <w:rPr>
      <w:rFonts w:ascii="Arial" w:hAnsi="Arial"/>
      <w:sz w:val="24"/>
    </w:rPr>
  </w:style>
  <w:style w:type="paragraph" w:styleId="berschrift1">
    <w:name w:val="heading 1"/>
    <w:basedOn w:val="Standard"/>
    <w:next w:val="Standard"/>
    <w:qFormat/>
    <w:rsid w:val="000E2AFF"/>
    <w:pPr>
      <w:keepNext/>
      <w:pageBreakBefore/>
      <w:numPr>
        <w:numId w:val="26"/>
      </w:numPr>
      <w:spacing w:after="60"/>
      <w:ind w:left="431" w:hanging="431"/>
      <w:jc w:val="left"/>
      <w:outlineLvl w:val="0"/>
    </w:pPr>
    <w:rPr>
      <w:b/>
      <w:kern w:val="28"/>
      <w:sz w:val="36"/>
    </w:rPr>
  </w:style>
  <w:style w:type="paragraph" w:styleId="berschrift2">
    <w:name w:val="heading 2"/>
    <w:basedOn w:val="Standard"/>
    <w:next w:val="Standard"/>
    <w:qFormat/>
    <w:rsid w:val="000E2AFF"/>
    <w:pPr>
      <w:keepNext/>
      <w:numPr>
        <w:ilvl w:val="1"/>
        <w:numId w:val="26"/>
      </w:numPr>
      <w:spacing w:before="240" w:after="60"/>
      <w:ind w:left="578" w:hanging="578"/>
      <w:jc w:val="left"/>
      <w:outlineLvl w:val="1"/>
    </w:pPr>
    <w:rPr>
      <w:b/>
      <w:sz w:val="28"/>
    </w:rPr>
  </w:style>
  <w:style w:type="paragraph" w:styleId="berschrift3">
    <w:name w:val="heading 3"/>
    <w:basedOn w:val="Standard"/>
    <w:next w:val="Standard"/>
    <w:qFormat/>
    <w:rsid w:val="000E2AFF"/>
    <w:pPr>
      <w:keepNext/>
      <w:numPr>
        <w:ilvl w:val="2"/>
        <w:numId w:val="26"/>
      </w:numPr>
      <w:spacing w:before="120" w:after="60"/>
      <w:jc w:val="left"/>
      <w:outlineLvl w:val="2"/>
    </w:pPr>
    <w:rPr>
      <w:b/>
    </w:rPr>
  </w:style>
  <w:style w:type="paragraph" w:styleId="berschrift4">
    <w:name w:val="heading 4"/>
    <w:basedOn w:val="Standard"/>
    <w:next w:val="Standard"/>
    <w:qFormat/>
    <w:rsid w:val="00934821"/>
    <w:pPr>
      <w:keepNext/>
      <w:spacing w:before="120"/>
      <w:jc w:val="left"/>
      <w:outlineLvl w:val="3"/>
    </w:pPr>
    <w:rPr>
      <w:b/>
    </w:rPr>
  </w:style>
  <w:style w:type="paragraph" w:styleId="berschrift5">
    <w:name w:val="heading 5"/>
    <w:basedOn w:val="Standard"/>
    <w:next w:val="Standard"/>
    <w:qFormat/>
    <w:pPr>
      <w:keepNext/>
      <w:numPr>
        <w:ilvl w:val="4"/>
        <w:numId w:val="26"/>
      </w:numPr>
      <w:outlineLvl w:val="4"/>
    </w:pPr>
    <w:rPr>
      <w:b/>
      <w:sz w:val="32"/>
    </w:rPr>
  </w:style>
  <w:style w:type="paragraph" w:styleId="berschrift6">
    <w:name w:val="heading 6"/>
    <w:basedOn w:val="Standard"/>
    <w:next w:val="Standard"/>
    <w:qFormat/>
    <w:pPr>
      <w:numPr>
        <w:ilvl w:val="5"/>
        <w:numId w:val="26"/>
      </w:numPr>
      <w:spacing w:before="240" w:after="60"/>
      <w:outlineLvl w:val="5"/>
    </w:pPr>
    <w:rPr>
      <w:rFonts w:ascii="Times New Roman" w:hAnsi="Times New Roman"/>
      <w:b/>
      <w:bCs/>
      <w:sz w:val="22"/>
      <w:szCs w:val="22"/>
    </w:rPr>
  </w:style>
  <w:style w:type="paragraph" w:styleId="berschrift7">
    <w:name w:val="heading 7"/>
    <w:basedOn w:val="Standard"/>
    <w:next w:val="Standard"/>
    <w:qFormat/>
    <w:pPr>
      <w:numPr>
        <w:ilvl w:val="6"/>
        <w:numId w:val="26"/>
      </w:numPr>
      <w:spacing w:before="240" w:after="60"/>
      <w:outlineLvl w:val="6"/>
    </w:pPr>
    <w:rPr>
      <w:rFonts w:ascii="Times New Roman" w:hAnsi="Times New Roman"/>
      <w:szCs w:val="24"/>
    </w:rPr>
  </w:style>
  <w:style w:type="paragraph" w:styleId="berschrift8">
    <w:name w:val="heading 8"/>
    <w:basedOn w:val="Standard"/>
    <w:next w:val="Standard"/>
    <w:qFormat/>
    <w:pPr>
      <w:numPr>
        <w:ilvl w:val="7"/>
        <w:numId w:val="26"/>
      </w:numPr>
      <w:spacing w:before="240" w:after="60"/>
      <w:outlineLvl w:val="7"/>
    </w:pPr>
    <w:rPr>
      <w:rFonts w:ascii="Times New Roman" w:hAnsi="Times New Roman"/>
      <w:i/>
      <w:iCs/>
      <w:szCs w:val="24"/>
    </w:rPr>
  </w:style>
  <w:style w:type="paragraph" w:styleId="berschrift9">
    <w:name w:val="heading 9"/>
    <w:basedOn w:val="Standard"/>
    <w:next w:val="Standard"/>
    <w:qFormat/>
    <w:pPr>
      <w:numPr>
        <w:ilvl w:val="8"/>
        <w:numId w:val="26"/>
      </w:numPr>
      <w:spacing w:before="240" w:after="60"/>
      <w:outlineLvl w:val="8"/>
    </w:pPr>
    <w:rPr>
      <w:rFonts w:cs="Arial"/>
      <w:sz w:val="22"/>
      <w:szCs w:val="22"/>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customStyle="1" w:styleId="Bildunterschrift">
    <w:name w:val="Bildunterschrift"/>
    <w:basedOn w:val="Standard"/>
    <w:next w:val="Standard"/>
    <w:rsid w:val="005D4AF4"/>
    <w:pPr>
      <w:keepLines/>
      <w:tabs>
        <w:tab w:val="left" w:pos="992"/>
        <w:tab w:val="left" w:pos="1276"/>
      </w:tabs>
      <w:spacing w:before="120" w:after="60"/>
      <w:ind w:left="1134" w:hanging="1134"/>
      <w:jc w:val="left"/>
    </w:pPr>
    <w:rPr>
      <w:sz w:val="22"/>
    </w:rPr>
  </w:style>
  <w:style w:type="paragraph" w:styleId="Fuzeile">
    <w:name w:val="footer"/>
    <w:basedOn w:val="Standard"/>
    <w:pPr>
      <w:tabs>
        <w:tab w:val="center" w:pos="4536"/>
        <w:tab w:val="right" w:pos="9072"/>
      </w:tabs>
    </w:pPr>
  </w:style>
  <w:style w:type="paragraph" w:styleId="Kopfzeile">
    <w:name w:val="header"/>
    <w:basedOn w:val="Standard"/>
    <w:rsid w:val="00FD0C00"/>
    <w:pPr>
      <w:pageBreakBefore/>
      <w:tabs>
        <w:tab w:val="right" w:pos="9072"/>
      </w:tabs>
      <w:suppressAutoHyphens/>
      <w:spacing w:after="360"/>
    </w:pPr>
    <w:rPr>
      <w:i/>
    </w:rPr>
  </w:style>
  <w:style w:type="paragraph" w:customStyle="1" w:styleId="Literatur">
    <w:name w:val="Literatur"/>
    <w:basedOn w:val="Standard"/>
    <w:link w:val="LiteraturZchn"/>
    <w:rsid w:val="00AF1DD3"/>
    <w:pPr>
      <w:jc w:val="left"/>
    </w:pPr>
  </w:style>
  <w:style w:type="paragraph" w:styleId="Verzeichnis1">
    <w:name w:val="toc 1"/>
    <w:basedOn w:val="Standard"/>
    <w:next w:val="Standard"/>
    <w:semiHidden/>
    <w:rsid w:val="005663E8"/>
    <w:pPr>
      <w:tabs>
        <w:tab w:val="right" w:leader="dot" w:pos="9072"/>
      </w:tabs>
      <w:spacing w:before="120"/>
      <w:ind w:left="397" w:right="567" w:hanging="397"/>
      <w:jc w:val="left"/>
    </w:pPr>
    <w:rPr>
      <w:b/>
      <w:noProof/>
    </w:rPr>
  </w:style>
  <w:style w:type="paragraph" w:styleId="Verzeichnis2">
    <w:name w:val="toc 2"/>
    <w:basedOn w:val="Standard"/>
    <w:next w:val="Standard"/>
    <w:autoRedefine/>
    <w:semiHidden/>
    <w:rsid w:val="0022464C"/>
    <w:pPr>
      <w:tabs>
        <w:tab w:val="right" w:leader="dot" w:pos="1418"/>
        <w:tab w:val="right" w:leader="dot" w:pos="9072"/>
      </w:tabs>
      <w:spacing w:after="0"/>
      <w:ind w:left="964" w:right="567" w:hanging="567"/>
      <w:jc w:val="left"/>
    </w:pPr>
    <w:rPr>
      <w:noProof/>
    </w:rPr>
  </w:style>
  <w:style w:type="paragraph" w:styleId="Verzeichnis3">
    <w:name w:val="toc 3"/>
    <w:basedOn w:val="Standard"/>
    <w:next w:val="Standard"/>
    <w:autoRedefine/>
    <w:semiHidden/>
    <w:rsid w:val="00767C88"/>
    <w:pPr>
      <w:tabs>
        <w:tab w:val="left" w:pos="1843"/>
        <w:tab w:val="right" w:leader="dot" w:pos="9072"/>
      </w:tabs>
      <w:spacing w:after="0"/>
      <w:ind w:left="1843" w:right="-1" w:hanging="850"/>
      <w:jc w:val="left"/>
    </w:pPr>
    <w:rPr>
      <w:noProof/>
    </w:rPr>
  </w:style>
  <w:style w:type="paragraph" w:styleId="Verzeichnis4">
    <w:name w:val="toc 4"/>
    <w:basedOn w:val="Standard"/>
    <w:next w:val="Standard"/>
    <w:semiHidden/>
    <w:pPr>
      <w:tabs>
        <w:tab w:val="left" w:leader="dot" w:pos="8505"/>
        <w:tab w:val="right" w:pos="9072"/>
      </w:tabs>
      <w:spacing w:after="0"/>
      <w:ind w:left="2694" w:right="566" w:hanging="993"/>
      <w:jc w:val="left"/>
    </w:pPr>
    <w:rPr>
      <w:noProof/>
    </w:rPr>
  </w:style>
  <w:style w:type="character" w:styleId="Hyperlink">
    <w:name w:val="Hyperlink"/>
    <w:basedOn w:val="Absatz-Standardschriftart"/>
    <w:rPr>
      <w:color w:val="0000FF"/>
      <w:u w:val="single"/>
    </w:rPr>
  </w:style>
  <w:style w:type="paragraph" w:styleId="Verzeichnis5">
    <w:name w:val="toc 5"/>
    <w:basedOn w:val="Standard"/>
    <w:next w:val="Standard"/>
    <w:autoRedefine/>
    <w:semiHidden/>
    <w:pPr>
      <w:spacing w:after="0" w:line="240" w:lineRule="auto"/>
      <w:ind w:left="960"/>
      <w:jc w:val="left"/>
    </w:pPr>
    <w:rPr>
      <w:rFonts w:ascii="Times New Roman" w:hAnsi="Times New Roman"/>
      <w:szCs w:val="24"/>
    </w:rPr>
  </w:style>
  <w:style w:type="paragraph" w:styleId="Verzeichnis6">
    <w:name w:val="toc 6"/>
    <w:basedOn w:val="Standard"/>
    <w:next w:val="Standard"/>
    <w:autoRedefine/>
    <w:semiHidden/>
    <w:pPr>
      <w:spacing w:after="0" w:line="240" w:lineRule="auto"/>
      <w:ind w:left="1200"/>
      <w:jc w:val="left"/>
    </w:pPr>
    <w:rPr>
      <w:rFonts w:ascii="Times New Roman" w:hAnsi="Times New Roman"/>
      <w:szCs w:val="24"/>
    </w:rPr>
  </w:style>
  <w:style w:type="paragraph" w:styleId="Verzeichnis7">
    <w:name w:val="toc 7"/>
    <w:basedOn w:val="Standard"/>
    <w:next w:val="Standard"/>
    <w:autoRedefine/>
    <w:semiHidden/>
    <w:pPr>
      <w:spacing w:after="0" w:line="240" w:lineRule="auto"/>
      <w:ind w:left="1440"/>
      <w:jc w:val="left"/>
    </w:pPr>
    <w:rPr>
      <w:rFonts w:ascii="Times New Roman" w:hAnsi="Times New Roman"/>
      <w:szCs w:val="24"/>
    </w:rPr>
  </w:style>
  <w:style w:type="paragraph" w:styleId="Verzeichnis8">
    <w:name w:val="toc 8"/>
    <w:basedOn w:val="Standard"/>
    <w:next w:val="Standard"/>
    <w:autoRedefine/>
    <w:semiHidden/>
    <w:pPr>
      <w:spacing w:after="0" w:line="240" w:lineRule="auto"/>
      <w:ind w:left="1680"/>
      <w:jc w:val="left"/>
    </w:pPr>
    <w:rPr>
      <w:rFonts w:ascii="Times New Roman" w:hAnsi="Times New Roman"/>
      <w:szCs w:val="24"/>
    </w:rPr>
  </w:style>
  <w:style w:type="paragraph" w:styleId="Verzeichnis9">
    <w:name w:val="toc 9"/>
    <w:basedOn w:val="Standard"/>
    <w:next w:val="Standard"/>
    <w:autoRedefine/>
    <w:semiHidden/>
    <w:pPr>
      <w:spacing w:after="0" w:line="240" w:lineRule="auto"/>
      <w:ind w:left="1920"/>
      <w:jc w:val="left"/>
    </w:pPr>
    <w:rPr>
      <w:rFonts w:ascii="Times New Roman" w:hAnsi="Times New Roman"/>
      <w:szCs w:val="24"/>
    </w:rPr>
  </w:style>
  <w:style w:type="paragraph" w:styleId="Beschriftung">
    <w:name w:val="caption"/>
    <w:basedOn w:val="Standard"/>
    <w:next w:val="Standard"/>
    <w:qFormat/>
    <w:pPr>
      <w:spacing w:before="120"/>
    </w:pPr>
    <w:rPr>
      <w:b/>
      <w:bCs/>
      <w:sz w:val="20"/>
    </w:rPr>
  </w:style>
  <w:style w:type="paragraph" w:customStyle="1" w:styleId="Formel">
    <w:name w:val="Formel"/>
    <w:basedOn w:val="Standard"/>
    <w:next w:val="Standard"/>
    <w:rsid w:val="00DD74D9"/>
    <w:pPr>
      <w:tabs>
        <w:tab w:val="center" w:pos="4536"/>
        <w:tab w:val="right" w:pos="9072"/>
      </w:tabs>
    </w:pPr>
  </w:style>
  <w:style w:type="paragraph" w:styleId="Endnotentext">
    <w:name w:val="endnote text"/>
    <w:basedOn w:val="Standard"/>
    <w:semiHidden/>
    <w:rsid w:val="00864FE1"/>
    <w:rPr>
      <w:sz w:val="20"/>
    </w:rPr>
  </w:style>
  <w:style w:type="character" w:styleId="Endnotenzeichen">
    <w:name w:val="endnote reference"/>
    <w:basedOn w:val="Absatz-Standardschriftart"/>
    <w:semiHidden/>
    <w:rsid w:val="00864FE1"/>
    <w:rPr>
      <w:vertAlign w:val="superscript"/>
    </w:rPr>
  </w:style>
  <w:style w:type="character" w:styleId="Seitenzahl">
    <w:name w:val="page number"/>
    <w:basedOn w:val="Absatz-Standardschriftart"/>
    <w:rsid w:val="00784E7C"/>
  </w:style>
  <w:style w:type="table" w:styleId="Tabellenraster">
    <w:name w:val="Table Grid"/>
    <w:basedOn w:val="NormaleTabelle"/>
    <w:rsid w:val="00AF1DD3"/>
    <w:pPr>
      <w:spacing w:after="12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rechblasentext">
    <w:name w:val="Balloon Text"/>
    <w:basedOn w:val="Standard"/>
    <w:semiHidden/>
    <w:rsid w:val="00C501BF"/>
    <w:rPr>
      <w:rFonts w:ascii="Tahoma" w:hAnsi="Tahoma" w:cs="Tahoma"/>
      <w:sz w:val="16"/>
      <w:szCs w:val="16"/>
    </w:rPr>
  </w:style>
  <w:style w:type="paragraph" w:customStyle="1" w:styleId="Bild10">
    <w:name w:val="Bild 10"/>
    <w:basedOn w:val="Standard"/>
    <w:rsid w:val="009B34BC"/>
    <w:pPr>
      <w:autoSpaceDE w:val="0"/>
      <w:autoSpaceDN w:val="0"/>
      <w:adjustRightInd w:val="0"/>
      <w:jc w:val="left"/>
    </w:pPr>
    <w:rPr>
      <w:rFonts w:cs="Arial"/>
      <w:color w:val="000000"/>
      <w:sz w:val="20"/>
    </w:rPr>
  </w:style>
  <w:style w:type="paragraph" w:customStyle="1" w:styleId="Bild9">
    <w:name w:val="Bild 9"/>
    <w:basedOn w:val="Standard"/>
    <w:rsid w:val="009968B9"/>
    <w:pPr>
      <w:autoSpaceDE w:val="0"/>
      <w:autoSpaceDN w:val="0"/>
      <w:adjustRightInd w:val="0"/>
      <w:jc w:val="left"/>
    </w:pPr>
    <w:rPr>
      <w:rFonts w:cs="Arial"/>
      <w:color w:val="000000"/>
      <w:sz w:val="18"/>
      <w:szCs w:val="18"/>
    </w:rPr>
  </w:style>
  <w:style w:type="numbering" w:customStyle="1" w:styleId="FormatvorlageAufgezhlt">
    <w:name w:val="Formatvorlage Aufgezählt"/>
    <w:basedOn w:val="KeineListe"/>
    <w:rsid w:val="00DD0402"/>
    <w:pPr>
      <w:numPr>
        <w:numId w:val="44"/>
      </w:numPr>
    </w:pPr>
  </w:style>
  <w:style w:type="table" w:customStyle="1" w:styleId="TabellenformatWZL">
    <w:name w:val="Tabellenformat_WZL"/>
    <w:basedOn w:val="NormaleTabelle"/>
    <w:rsid w:val="005A05D6"/>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style>
  <w:style w:type="table" w:customStyle="1" w:styleId="MatrixformatWZL">
    <w:name w:val="Matrixformat_WZL"/>
    <w:basedOn w:val="TabellenformatWZL"/>
    <w:rsid w:val="005A05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tblHeader/>
    </w:trPr>
    <w:tblStylePr w:type="firstRow">
      <w:rPr>
        <w:rFonts w:ascii="Arial" w:hAnsi="Arial"/>
        <w:b w:val="0"/>
        <w:i w:val="0"/>
      </w:rPr>
    </w:tblStylePr>
    <w:tblStylePr w:type="lastRow">
      <w:rPr>
        <w:rFonts w:ascii="Arial" w:hAnsi="Arial"/>
        <w:b/>
      </w:rPr>
    </w:tblStylePr>
    <w:tblStylePr w:type="firstCol">
      <w:rPr>
        <w:b/>
      </w:rPr>
    </w:tblStylePr>
    <w:tblStylePr w:type="lastCol">
      <w:rPr>
        <w:rFonts w:ascii="Arial" w:hAnsi="Arial"/>
        <w:b w:val="0"/>
      </w:rPr>
    </w:tblStylePr>
  </w:style>
  <w:style w:type="paragraph" w:customStyle="1" w:styleId="StandardZitat">
    <w:name w:val="Standard_Zitat"/>
    <w:basedOn w:val="Standard"/>
    <w:link w:val="StandardZitatZchn"/>
    <w:autoRedefine/>
    <w:rsid w:val="00B448EF"/>
    <w:pPr>
      <w:spacing w:after="255" w:line="360" w:lineRule="auto"/>
      <w:jc w:val="left"/>
    </w:pPr>
    <w:rPr>
      <w:iCs/>
    </w:rPr>
  </w:style>
  <w:style w:type="character" w:customStyle="1" w:styleId="StandardZitatZchn">
    <w:name w:val="Standard_Zitat Zchn"/>
    <w:basedOn w:val="Absatz-Standardschriftart"/>
    <w:link w:val="StandardZitat"/>
    <w:rsid w:val="00B448EF"/>
    <w:rPr>
      <w:rFonts w:ascii="Arial" w:hAnsi="Arial"/>
      <w:iCs/>
      <w:sz w:val="24"/>
      <w:lang w:val="de-DE" w:eastAsia="de-DE" w:bidi="ar-SA"/>
    </w:rPr>
  </w:style>
  <w:style w:type="paragraph" w:customStyle="1" w:styleId="LiteraturTitel">
    <w:name w:val="Literatur_Titel"/>
    <w:basedOn w:val="Literatur"/>
    <w:link w:val="LiteraturTitelZchn"/>
    <w:autoRedefine/>
    <w:rsid w:val="00B448EF"/>
    <w:pPr>
      <w:spacing w:line="360" w:lineRule="auto"/>
      <w:jc w:val="both"/>
    </w:pPr>
    <w:rPr>
      <w:i/>
    </w:rPr>
  </w:style>
  <w:style w:type="character" w:customStyle="1" w:styleId="LiteraturZchn">
    <w:name w:val="Literatur Zchn"/>
    <w:basedOn w:val="Absatz-Standardschriftart"/>
    <w:link w:val="Literatur"/>
    <w:rsid w:val="00B448EF"/>
    <w:rPr>
      <w:rFonts w:ascii="Arial" w:hAnsi="Arial"/>
      <w:sz w:val="24"/>
      <w:lang w:val="de-DE" w:eastAsia="de-DE" w:bidi="ar-SA"/>
    </w:rPr>
  </w:style>
  <w:style w:type="character" w:customStyle="1" w:styleId="LiteraturTitelZchn">
    <w:name w:val="Literatur_Titel Zchn"/>
    <w:basedOn w:val="LiteraturZchn"/>
    <w:link w:val="LiteraturTitel"/>
    <w:rsid w:val="00B448EF"/>
    <w:rPr>
      <w:rFonts w:ascii="Arial" w:hAnsi="Arial"/>
      <w:i/>
      <w:sz w:val="24"/>
      <w:lang w:val="de-DE" w:eastAsia="de-DE" w:bidi="ar-SA"/>
    </w:rPr>
  </w:style>
  <w:style w:type="character" w:styleId="BesuchterHyperlink">
    <w:name w:val="FollowedHyperlink"/>
    <w:basedOn w:val="Absatz-Standardschriftart"/>
    <w:rsid w:val="0077368F"/>
    <w:rPr>
      <w:color w:val="800080"/>
      <w:u w:val="single"/>
    </w:rPr>
  </w:style>
  <w:style w:type="paragraph" w:styleId="Dokumentstruktur">
    <w:name w:val="Document Map"/>
    <w:basedOn w:val="Standard"/>
    <w:semiHidden/>
    <w:rsid w:val="005663E8"/>
    <w:pPr>
      <w:shd w:val="clear" w:color="auto" w:fill="000080"/>
    </w:pPr>
    <w:rPr>
      <w:rFonts w:ascii="Tahoma" w:hAnsi="Tahoma" w:cs="Tahoma"/>
      <w:sz w:val="20"/>
    </w:rPr>
  </w:style>
  <w:style w:type="paragraph" w:styleId="Aufzhlungszeichen">
    <w:name w:val="List Bullet"/>
    <w:basedOn w:val="Standard"/>
    <w:rsid w:val="005663E8"/>
    <w:pPr>
      <w:numPr>
        <w:numId w:val="30"/>
      </w:numPr>
    </w:pPr>
  </w:style>
  <w:style w:type="paragraph" w:customStyle="1" w:styleId="FormatvorlageFormel">
    <w:name w:val="Formatvorlage Formel"/>
    <w:basedOn w:val="Formel"/>
    <w:autoRedefine/>
    <w:rsid w:val="003C3C0C"/>
    <w:pPr>
      <w:tabs>
        <w:tab w:val="clear" w:pos="4536"/>
        <w:tab w:val="center" w:pos="3402"/>
      </w:tabs>
      <w:ind w:left="567"/>
      <w:jc w:val="left"/>
    </w:pPr>
  </w:style>
  <w:style w:type="paragraph" w:customStyle="1" w:styleId="berschriftenglisch1">
    <w:name w:val="Überschrift_englisch_1"/>
    <w:basedOn w:val="Standard"/>
    <w:next w:val="Standard"/>
    <w:rsid w:val="00F26663"/>
    <w:pPr>
      <w:spacing w:after="240"/>
      <w:ind w:left="431"/>
    </w:pPr>
    <w:rPr>
      <w:i/>
      <w:lang w:val="en-US"/>
    </w:rPr>
  </w:style>
  <w:style w:type="paragraph" w:customStyle="1" w:styleId="berschriftenglisch2">
    <w:name w:val="Überschrift_englisch_2"/>
    <w:basedOn w:val="berschriftenglisch1"/>
    <w:rsid w:val="00F26663"/>
    <w:pPr>
      <w:ind w:left="567"/>
    </w:pPr>
  </w:style>
  <w:style w:type="paragraph" w:customStyle="1" w:styleId="berschriftenglisch3">
    <w:name w:val="Überschrift_englisch_3"/>
    <w:basedOn w:val="berschriftenglisch2"/>
    <w:rsid w:val="00F26663"/>
    <w:pPr>
      <w:ind w:left="709"/>
    </w:pPr>
  </w:style>
  <w:style w:type="paragraph" w:customStyle="1" w:styleId="Bildunterschriftenglisch">
    <w:name w:val="Bildunterschrift_englisch"/>
    <w:basedOn w:val="Standard"/>
    <w:rsid w:val="005D4AF4"/>
    <w:pPr>
      <w:tabs>
        <w:tab w:val="left" w:pos="1276"/>
      </w:tabs>
      <w:ind w:left="992"/>
    </w:pPr>
    <w:rPr>
      <w:bCs/>
      <w:i/>
      <w:sz w:val="22"/>
      <w:lang w:val="en-US"/>
    </w:rPr>
  </w:style>
  <w:style w:type="paragraph" w:customStyle="1" w:styleId="Sektion">
    <w:name w:val="Sektion"/>
    <w:basedOn w:val="Standard"/>
    <w:rsid w:val="000E2AFF"/>
    <w:rPr>
      <w:b/>
      <w:sz w:val="36"/>
    </w:rPr>
  </w:style>
  <w:style w:type="paragraph" w:customStyle="1" w:styleId="Sektionenglisch">
    <w:name w:val="Sektion_englisch"/>
    <w:basedOn w:val="Standard"/>
    <w:rsid w:val="000E2AFF"/>
    <w:rPr>
      <w: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handbuch.wzl.rwth-aachen.de/de/1c82872a829c7a77c1256ea6006376ad.htm" TargetMode="External"/><Relationship Id="rId18" Type="http://schemas.openxmlformats.org/officeDocument/2006/relationships/image" Target="media/image1.jpeg"/><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image" Target="media/image3.wmf"/><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yperlink" Target="http://www.maschinenbau.rwth-aachen.de/downloads/promotion.html" TargetMode="External"/><Relationship Id="rId17" Type="http://schemas.openxmlformats.org/officeDocument/2006/relationships/header" Target="header6.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oleObject" Target="embeddings/oleObject1.bin"/><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andbuch.wzl.rwth-aachen.de/de/1c82872a829c7a77c1256ea6006376ad.htm" TargetMode="External"/><Relationship Id="rId24" Type="http://schemas.openxmlformats.org/officeDocument/2006/relationships/header" Target="header8.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hyperlink" Target="https://wzl10017.wzl.rwth-aachen.de/bscw/bscw.cgi/153394" TargetMode="External"/><Relationship Id="rId19" Type="http://schemas.openxmlformats.org/officeDocument/2006/relationships/image" Target="media/image2.wmf"/><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oleObject" Target="embeddings/oleObject2.bin"/><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Diss_Formatvorlage_071127_alt.dot</Template>
  <TotalTime>0</TotalTime>
  <Pages>24</Pages>
  <Words>2563</Words>
  <Characters>16151</Characters>
  <Application>Microsoft Office Word</Application>
  <DocSecurity>0</DocSecurity>
  <Lines>134</Lines>
  <Paragraphs>37</Paragraphs>
  <ScaleCrop>false</ScaleCrop>
  <HeadingPairs>
    <vt:vector size="2" baseType="variant">
      <vt:variant>
        <vt:lpstr>Titel</vt:lpstr>
      </vt:variant>
      <vt:variant>
        <vt:i4>1</vt:i4>
      </vt:variant>
    </vt:vector>
  </HeadingPairs>
  <TitlesOfParts>
    <vt:vector size="1" baseType="lpstr">
      <vt:lpstr>Formatvorlage Dissertation WZL-WM</vt:lpstr>
    </vt:vector>
  </TitlesOfParts>
  <Company>WZL der RWTH Aachen</Company>
  <LinksUpToDate>false</LinksUpToDate>
  <CharactersWithSpaces>18677</CharactersWithSpaces>
  <SharedDoc>false</SharedDoc>
  <HLinks>
    <vt:vector size="24" baseType="variant">
      <vt:variant>
        <vt:i4>2949222</vt:i4>
      </vt:variant>
      <vt:variant>
        <vt:i4>102</vt:i4>
      </vt:variant>
      <vt:variant>
        <vt:i4>0</vt:i4>
      </vt:variant>
      <vt:variant>
        <vt:i4>5</vt:i4>
      </vt:variant>
      <vt:variant>
        <vt:lpwstr>http://handbuch.wzl.rwth-aachen.de/de/1c82872a829c7a77c1256ea6006376ad.htm</vt:lpwstr>
      </vt:variant>
      <vt:variant>
        <vt:lpwstr/>
      </vt:variant>
      <vt:variant>
        <vt:i4>4063285</vt:i4>
      </vt:variant>
      <vt:variant>
        <vt:i4>99</vt:i4>
      </vt:variant>
      <vt:variant>
        <vt:i4>0</vt:i4>
      </vt:variant>
      <vt:variant>
        <vt:i4>5</vt:i4>
      </vt:variant>
      <vt:variant>
        <vt:lpwstr>http://www.maschinenbau.rwth-aachen.de/downloads/promotion.html</vt:lpwstr>
      </vt:variant>
      <vt:variant>
        <vt:lpwstr/>
      </vt:variant>
      <vt:variant>
        <vt:i4>2949222</vt:i4>
      </vt:variant>
      <vt:variant>
        <vt:i4>96</vt:i4>
      </vt:variant>
      <vt:variant>
        <vt:i4>0</vt:i4>
      </vt:variant>
      <vt:variant>
        <vt:i4>5</vt:i4>
      </vt:variant>
      <vt:variant>
        <vt:lpwstr>http://handbuch.wzl.rwth-aachen.de/de/1c82872a829c7a77c1256ea6006376ad.htm</vt:lpwstr>
      </vt:variant>
      <vt:variant>
        <vt:lpwstr/>
      </vt:variant>
      <vt:variant>
        <vt:i4>1048584</vt:i4>
      </vt:variant>
      <vt:variant>
        <vt:i4>93</vt:i4>
      </vt:variant>
      <vt:variant>
        <vt:i4>0</vt:i4>
      </vt:variant>
      <vt:variant>
        <vt:i4>5</vt:i4>
      </vt:variant>
      <vt:variant>
        <vt:lpwstr>https://wzl10017.wzl.rwth-aachen.de/bscw/bscw.cgi/153394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Formatvorlage Dissertation WZL-WM</dc:title>
  <dc:creator>Heike Margot Jansen</dc:creator>
  <dc:description>Innerhalb des Lehrstuhls WZL-WM abgestimmte Dokumentenvorlage für Dissertationen mit Freigabe von Prof. Brecher</dc:description>
  <cp:lastModifiedBy>Heike Margot Jansen</cp:lastModifiedBy>
  <cp:revision>1</cp:revision>
  <cp:lastPrinted>2007-03-26T11:18:00Z</cp:lastPrinted>
  <dcterms:created xsi:type="dcterms:W3CDTF">2013-04-03T10:37:00Z</dcterms:created>
  <dcterms:modified xsi:type="dcterms:W3CDTF">2013-04-03T11:39:00Z</dcterms:modified>
</cp:coreProperties>
</file>