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pPr w:leftFromText="141" w:rightFromText="141" w:horzAnchor="margin" w:tblpY="390"/>
        <w:tblW w:w="83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3277"/>
        <w:gridCol w:w="454"/>
        <w:gridCol w:w="3640"/>
        <w:gridCol w:w="363"/>
      </w:tblGrid>
      <w:tr w:rsidR="00DE19DA" w:rsidRPr="004F3787" w:rsidTr="004F3787">
        <w:trPr>
          <w:trHeight w:val="1253"/>
        </w:trPr>
        <w:tc>
          <w:tcPr>
            <w:tcW w:w="567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  <w:tc>
          <w:tcPr>
            <w:tcW w:w="3277" w:type="dxa"/>
          </w:tcPr>
          <w:p w:rsidR="004F3787" w:rsidRPr="004F3787" w:rsidRDefault="004F3787" w:rsidP="0080132A">
            <w:pPr>
              <w:rPr>
                <w:rFonts w:ascii="Arial" w:hAnsi="Arial" w:cs="Arial"/>
              </w:rPr>
            </w:pPr>
          </w:p>
        </w:tc>
        <w:tc>
          <w:tcPr>
            <w:tcW w:w="454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</w:tcPr>
          <w:p w:rsidR="00DE19DA" w:rsidRPr="004F3787" w:rsidRDefault="004F3787" w:rsidP="0080132A">
            <w:pPr>
              <w:rPr>
                <w:rFonts w:ascii="Arial" w:hAnsi="Arial" w:cs="Arial"/>
              </w:rPr>
            </w:pPr>
            <w:r w:rsidRPr="004F3787">
              <w:rPr>
                <w:rFonts w:ascii="Arial" w:hAnsi="Arial" w:cs="Arial"/>
                <w:noProof/>
                <w:lang w:eastAsia="de-DE"/>
              </w:rPr>
              <w:drawing>
                <wp:anchor distT="0" distB="0" distL="114300" distR="114300" simplePos="0" relativeHeight="251669504" behindDoc="0" locked="0" layoutInCell="1" allowOverlap="1" wp14:anchorId="272EF257" wp14:editId="4F13CB45">
                  <wp:simplePos x="0" y="0"/>
                  <wp:positionH relativeFrom="column">
                    <wp:posOffset>-956945</wp:posOffset>
                  </wp:positionH>
                  <wp:positionV relativeFrom="paragraph">
                    <wp:posOffset>29210</wp:posOffset>
                  </wp:positionV>
                  <wp:extent cx="3403106" cy="856127"/>
                  <wp:effectExtent l="0" t="0" r="6985" b="1270"/>
                  <wp:wrapNone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RGB-Master-Logo-mit-Schutzraum-Oktober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3106" cy="856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3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</w:tr>
      <w:tr w:rsidR="00DA3B70" w:rsidRPr="004F3787" w:rsidTr="004F3787">
        <w:tc>
          <w:tcPr>
            <w:tcW w:w="567" w:type="dxa"/>
          </w:tcPr>
          <w:p w:rsidR="00DA3B70" w:rsidRPr="004F3787" w:rsidRDefault="00DA3B70" w:rsidP="00DA3B70">
            <w:pPr>
              <w:rPr>
                <w:rFonts w:ascii="Arial" w:hAnsi="Arial" w:cs="Arial"/>
              </w:rPr>
            </w:pPr>
          </w:p>
        </w:tc>
        <w:tc>
          <w:tcPr>
            <w:tcW w:w="7371" w:type="dxa"/>
            <w:gridSpan w:val="3"/>
          </w:tcPr>
          <w:p w:rsidR="004F3787" w:rsidRPr="004F3787" w:rsidRDefault="00A042FA" w:rsidP="004F3787">
            <w:pPr>
              <w:ind w:left="-113"/>
              <w:rPr>
                <w:rFonts w:ascii="Arial" w:hAnsi="Arial" w:cs="Arial"/>
                <w:sz w:val="84"/>
                <w:szCs w:val="84"/>
              </w:rPr>
            </w:pPr>
            <w:r>
              <w:rPr>
                <w:rFonts w:ascii="Arial" w:hAnsi="Arial" w:cs="Arial"/>
                <w:sz w:val="84"/>
                <w:szCs w:val="84"/>
              </w:rPr>
              <w:t>3A 124</w:t>
            </w:r>
          </w:p>
          <w:p w:rsidR="004F3787" w:rsidRPr="004F3787" w:rsidRDefault="00A042FA" w:rsidP="004F3787">
            <w:pPr>
              <w:ind w:left="-113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4813.01.024</w:t>
            </w:r>
          </w:p>
          <w:p w:rsidR="00A042FA" w:rsidRPr="004F3787" w:rsidRDefault="00DA3B70" w:rsidP="00A042FA">
            <w:pPr>
              <w:ind w:left="-113"/>
              <w:rPr>
                <w:rFonts w:ascii="Arial" w:hAnsi="Arial" w:cs="Arial"/>
                <w:b/>
                <w:sz w:val="28"/>
                <w:szCs w:val="28"/>
              </w:rPr>
            </w:pPr>
            <w:r w:rsidRPr="004F3787">
              <w:rPr>
                <w:rFonts w:ascii="Arial" w:hAnsi="Arial" w:cs="Arial"/>
                <w:b/>
                <w:sz w:val="28"/>
                <w:szCs w:val="28"/>
              </w:rPr>
              <w:t xml:space="preserve">Lehrstuhl für </w:t>
            </w:r>
            <w:r w:rsidR="00A042FA">
              <w:rPr>
                <w:rFonts w:ascii="Arial" w:hAnsi="Arial" w:cs="Arial"/>
                <w:b/>
                <w:sz w:val="28"/>
                <w:szCs w:val="28"/>
              </w:rPr>
              <w:t>Fertigungsmesstechnik und Qualitätsmanagement</w:t>
            </w:r>
          </w:p>
        </w:tc>
        <w:tc>
          <w:tcPr>
            <w:tcW w:w="363" w:type="dxa"/>
          </w:tcPr>
          <w:p w:rsidR="00DA3B70" w:rsidRPr="004F3787" w:rsidRDefault="00DA3B70" w:rsidP="00DA3B70">
            <w:pPr>
              <w:rPr>
                <w:rFonts w:ascii="Arial" w:hAnsi="Arial" w:cs="Arial"/>
              </w:rPr>
            </w:pPr>
          </w:p>
        </w:tc>
      </w:tr>
      <w:tr w:rsidR="00DE19DA" w:rsidRPr="004F3787" w:rsidTr="004F3787">
        <w:tc>
          <w:tcPr>
            <w:tcW w:w="567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  <w:tc>
          <w:tcPr>
            <w:tcW w:w="3277" w:type="dxa"/>
          </w:tcPr>
          <w:p w:rsidR="004F3787" w:rsidRPr="004F3787" w:rsidRDefault="00A042FA" w:rsidP="004F3787">
            <w:pPr>
              <w:spacing w:before="360"/>
              <w:ind w:left="-113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Frau Dipl.-Ing.</w:t>
            </w:r>
          </w:p>
          <w:p w:rsidR="00DE19DA" w:rsidRPr="004F3787" w:rsidRDefault="00A042FA" w:rsidP="0080132A">
            <w:pPr>
              <w:ind w:left="-113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 xml:space="preserve">Annika </w:t>
            </w:r>
          </w:p>
          <w:p w:rsidR="007733D6" w:rsidRPr="004F3787" w:rsidRDefault="00A042FA" w:rsidP="007733D6">
            <w:pPr>
              <w:ind w:left="-11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Müller</w:t>
            </w:r>
            <w:r w:rsidR="00231AD0" w:rsidRPr="004F3787">
              <w:rPr>
                <w:rFonts w:ascii="Arial" w:hAnsi="Arial" w:cs="Arial"/>
                <w:sz w:val="28"/>
                <w:szCs w:val="28"/>
              </w:rPr>
              <w:t>, M.Sc</w:t>
            </w:r>
          </w:p>
          <w:p w:rsidR="004F3787" w:rsidRPr="004F3787" w:rsidRDefault="00A042FA" w:rsidP="00A042FA">
            <w:pPr>
              <w:ind w:left="-113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Wissenschaftliche Mitarbeiterin</w:t>
            </w:r>
          </w:p>
        </w:tc>
        <w:tc>
          <w:tcPr>
            <w:tcW w:w="454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</w:tcPr>
          <w:p w:rsidR="008F6F14" w:rsidRPr="004F3787" w:rsidRDefault="00A042FA" w:rsidP="008F6F14">
            <w:pPr>
              <w:spacing w:before="360"/>
              <w:ind w:left="-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8"/>
              </w:rPr>
              <w:t>Herr Dipl.-Ing.</w:t>
            </w:r>
          </w:p>
          <w:p w:rsidR="00A042FA" w:rsidRDefault="00A042FA" w:rsidP="00A042FA">
            <w:pPr>
              <w:ind w:left="-113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>Maximilian</w:t>
            </w:r>
          </w:p>
          <w:p w:rsidR="007733D6" w:rsidRPr="004F3787" w:rsidRDefault="00A042FA" w:rsidP="00A042FA">
            <w:pPr>
              <w:ind w:left="-113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>Münstermann</w:t>
            </w:r>
            <w:r w:rsidR="00231AD0" w:rsidRPr="004F3787">
              <w:rPr>
                <w:rFonts w:ascii="Arial" w:hAnsi="Arial" w:cs="Arial"/>
                <w:sz w:val="28"/>
                <w:szCs w:val="28"/>
              </w:rPr>
              <w:t>, M.Sc</w:t>
            </w:r>
          </w:p>
          <w:p w:rsidR="00A042FA" w:rsidRDefault="00A042FA" w:rsidP="008F6F14">
            <w:pPr>
              <w:ind w:left="-113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Wissenschaftliche</w:t>
            </w:r>
            <w:r>
              <w:rPr>
                <w:rFonts w:ascii="Arial" w:hAnsi="Arial" w:cs="Arial"/>
                <w:sz w:val="28"/>
              </w:rPr>
              <w:t>r</w:t>
            </w:r>
          </w:p>
          <w:p w:rsidR="00DE19DA" w:rsidRPr="004F3787" w:rsidRDefault="00A042FA" w:rsidP="008F6F14">
            <w:pPr>
              <w:ind w:left="-11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8"/>
              </w:rPr>
              <w:t>Mitarbeiter</w:t>
            </w:r>
          </w:p>
        </w:tc>
        <w:tc>
          <w:tcPr>
            <w:tcW w:w="363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</w:tr>
      <w:tr w:rsidR="00DE19DA" w:rsidRPr="004F3787" w:rsidTr="004F3787">
        <w:tc>
          <w:tcPr>
            <w:tcW w:w="567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  <w:tc>
          <w:tcPr>
            <w:tcW w:w="3277" w:type="dxa"/>
          </w:tcPr>
          <w:p w:rsidR="00A042FA" w:rsidRPr="00A042FA" w:rsidRDefault="00A042FA" w:rsidP="00A042FA">
            <w:pPr>
              <w:spacing w:before="360"/>
              <w:ind w:left="-113" w:right="-376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Herr Dr.-Ing </w:t>
            </w:r>
            <w:r>
              <w:rPr>
                <w:rFonts w:ascii="Arial" w:hAnsi="Arial" w:cs="Arial"/>
                <w:sz w:val="28"/>
              </w:rPr>
              <w:t>Dipl.-Wirt.Ing</w:t>
            </w:r>
            <w:r>
              <w:rPr>
                <w:rFonts w:ascii="Arial" w:hAnsi="Arial" w:cs="Arial"/>
                <w:sz w:val="28"/>
              </w:rPr>
              <w:t>.</w:t>
            </w:r>
            <w:r>
              <w:rPr>
                <w:rFonts w:ascii="Arial" w:hAnsi="Arial" w:cs="Arial"/>
                <w:sz w:val="28"/>
              </w:rPr>
              <w:br/>
            </w:r>
            <w:r>
              <w:rPr>
                <w:rFonts w:ascii="Arial" w:hAnsi="Arial" w:cs="Arial"/>
                <w:b/>
                <w:sz w:val="40"/>
              </w:rPr>
              <w:t>Franziska</w:t>
            </w:r>
            <w:r>
              <w:rPr>
                <w:rFonts w:ascii="Arial" w:hAnsi="Arial" w:cs="Arial"/>
                <w:b/>
                <w:sz w:val="40"/>
              </w:rPr>
              <w:t xml:space="preserve"> </w:t>
            </w:r>
          </w:p>
          <w:p w:rsidR="00A042FA" w:rsidRPr="004F3787" w:rsidRDefault="00A042FA" w:rsidP="00A042FA">
            <w:pPr>
              <w:ind w:left="-11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Brackmann</w:t>
            </w:r>
            <w:r w:rsidRPr="004F3787">
              <w:rPr>
                <w:rFonts w:ascii="Arial" w:hAnsi="Arial" w:cs="Arial"/>
                <w:sz w:val="28"/>
                <w:szCs w:val="28"/>
              </w:rPr>
              <w:t>, M.Sc</w:t>
            </w:r>
          </w:p>
          <w:p w:rsidR="00DE19DA" w:rsidRPr="004F3787" w:rsidRDefault="00A042FA" w:rsidP="00A042FA">
            <w:pPr>
              <w:ind w:left="-11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8"/>
              </w:rPr>
              <w:t>Wissenschaftliche Mitarbeiterin</w:t>
            </w:r>
          </w:p>
        </w:tc>
        <w:tc>
          <w:tcPr>
            <w:tcW w:w="454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</w:tcPr>
          <w:p w:rsidR="00E516FC" w:rsidRPr="004F3787" w:rsidRDefault="00A042FA" w:rsidP="00E516FC">
            <w:pPr>
              <w:spacing w:before="360"/>
              <w:ind w:left="-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8"/>
              </w:rPr>
              <w:t>Herr Dr.-Ing. Dipl.-Wirt.-Ing.</w:t>
            </w:r>
          </w:p>
          <w:p w:rsidR="007733D6" w:rsidRPr="004F3787" w:rsidRDefault="00A042FA" w:rsidP="007733D6">
            <w:pPr>
              <w:ind w:left="-113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>Frederik</w:t>
            </w:r>
          </w:p>
          <w:p w:rsidR="007733D6" w:rsidRPr="004F3787" w:rsidRDefault="00A042FA" w:rsidP="007733D6">
            <w:pPr>
              <w:ind w:left="-113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>Meyer</w:t>
            </w:r>
            <w:r w:rsidR="00231AD0" w:rsidRPr="004F3787">
              <w:rPr>
                <w:rFonts w:ascii="Arial" w:hAnsi="Arial" w:cs="Arial"/>
                <w:sz w:val="28"/>
                <w:szCs w:val="28"/>
              </w:rPr>
              <w:t>, M.Sc</w:t>
            </w:r>
          </w:p>
          <w:p w:rsidR="00A042FA" w:rsidRDefault="00A042FA" w:rsidP="00A042FA">
            <w:pPr>
              <w:ind w:left="-113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Wissenschaftlicher</w:t>
            </w:r>
          </w:p>
          <w:p w:rsidR="00DE19DA" w:rsidRPr="004F3787" w:rsidRDefault="00A042FA" w:rsidP="00A042FA">
            <w:pPr>
              <w:ind w:left="-11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8"/>
              </w:rPr>
              <w:t>Mitarbeiter</w:t>
            </w:r>
          </w:p>
        </w:tc>
        <w:tc>
          <w:tcPr>
            <w:tcW w:w="363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</w:tr>
      <w:tr w:rsidR="00DE19DA" w:rsidRPr="004F3787" w:rsidTr="004F3787">
        <w:trPr>
          <w:trHeight w:val="1984"/>
        </w:trPr>
        <w:tc>
          <w:tcPr>
            <w:tcW w:w="567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  <w:tc>
          <w:tcPr>
            <w:tcW w:w="3277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  <w:tc>
          <w:tcPr>
            <w:tcW w:w="454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</w:tcPr>
          <w:p w:rsidR="004F3787" w:rsidRPr="004F3787" w:rsidRDefault="004F3787" w:rsidP="0080132A">
            <w:pPr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</w:tr>
      <w:tr w:rsidR="00DE19DA" w:rsidRPr="004F3787" w:rsidTr="004F3787">
        <w:trPr>
          <w:trHeight w:val="363"/>
        </w:trPr>
        <w:tc>
          <w:tcPr>
            <w:tcW w:w="567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  <w:tc>
          <w:tcPr>
            <w:tcW w:w="3277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  <w:tc>
          <w:tcPr>
            <w:tcW w:w="454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DE19DA" w:rsidRPr="004F3787" w:rsidRDefault="00DE19DA" w:rsidP="0080132A">
            <w:pPr>
              <w:rPr>
                <w:rFonts w:ascii="Arial" w:hAnsi="Arial" w:cs="Arial"/>
              </w:rPr>
            </w:pPr>
          </w:p>
        </w:tc>
      </w:tr>
    </w:tbl>
    <w:p w:rsidR="00DE19DA" w:rsidRPr="004F3787" w:rsidRDefault="004F3787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252730</wp:posOffset>
                </wp:positionV>
                <wp:extent cx="5267325" cy="5743575"/>
                <wp:effectExtent l="0" t="0" r="28575" b="28575"/>
                <wp:wrapNone/>
                <wp:docPr id="9" name="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325" cy="5743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6B598D" id="Rechteck 9" o:spid="_x0000_s1026" style="position:absolute;margin-left:-.35pt;margin-top:19.9pt;width:414.75pt;height:452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" filled="f" strokecolor="#1f4d78 [1604]" strokeweight="1pt"/>
            </w:pict>
          </mc:Fallback>
        </mc:AlternateContent>
      </w:r>
      <w:r w:rsidR="0080132A" w:rsidRPr="004F3787">
        <w:rPr>
          <w:rFonts w:ascii="Arial" w:hAnsi="Arial" w:cs="Arial"/>
        </w:rPr>
        <w:t xml:space="preserve"> </w:t>
      </w:r>
      <w:r w:rsidR="00A528C5" w:rsidRPr="004F3787">
        <w:rPr>
          <w:rFonts w:ascii="Arial" w:hAnsi="Arial" w:cs="Arial"/>
        </w:rPr>
        <w:t>Türschild</w:t>
      </w:r>
      <w:r w:rsidR="007763AE" w:rsidRPr="004F3787">
        <w:rPr>
          <w:rFonts w:ascii="Arial" w:hAnsi="Arial" w:cs="Arial"/>
        </w:rPr>
        <w:t xml:space="preserve"> Typ 8</w:t>
      </w:r>
      <w:r w:rsidR="00A528C5" w:rsidRPr="004F3787">
        <w:rPr>
          <w:rFonts w:ascii="Arial" w:hAnsi="Arial" w:cs="Arial"/>
        </w:rPr>
        <w:t xml:space="preserve"> </w:t>
      </w:r>
      <w:r w:rsidR="007763AE" w:rsidRPr="004F3787">
        <w:rPr>
          <w:rFonts w:ascii="Arial" w:hAnsi="Arial" w:cs="Arial"/>
        </w:rPr>
        <w:t xml:space="preserve">- </w:t>
      </w:r>
      <w:r w:rsidR="00A528C5" w:rsidRPr="004F3787">
        <w:rPr>
          <w:rFonts w:ascii="Arial" w:hAnsi="Arial" w:cs="Arial"/>
        </w:rPr>
        <w:t>vier Personen 16 x 14</w:t>
      </w:r>
      <w:r w:rsidR="007763AE" w:rsidRPr="004F3787">
        <w:rPr>
          <w:rFonts w:ascii="Arial" w:hAnsi="Arial" w:cs="Arial"/>
        </w:rPr>
        <w:t>cm</w:t>
      </w:r>
    </w:p>
    <w:p w:rsidR="004F3787" w:rsidRPr="004F3787" w:rsidRDefault="004F3787" w:rsidP="00DE19DA">
      <w:pPr>
        <w:rPr>
          <w:rFonts w:ascii="Arial" w:hAnsi="Arial" w:cs="Arial"/>
        </w:rPr>
      </w:pPr>
    </w:p>
    <w:p w:rsidR="00DE19DA" w:rsidRPr="004F3787" w:rsidRDefault="00DE19DA" w:rsidP="00DE19DA">
      <w:pPr>
        <w:rPr>
          <w:rFonts w:ascii="Arial" w:hAnsi="Arial" w:cs="Arial"/>
        </w:rPr>
      </w:pPr>
    </w:p>
    <w:p w:rsidR="00DE19DA" w:rsidRPr="004F3787" w:rsidRDefault="00DE19DA" w:rsidP="00DE19DA">
      <w:pPr>
        <w:rPr>
          <w:rFonts w:ascii="Arial" w:hAnsi="Arial" w:cs="Arial"/>
        </w:rPr>
      </w:pPr>
    </w:p>
    <w:p w:rsidR="00DE19DA" w:rsidRPr="004F3787" w:rsidRDefault="00DE19DA" w:rsidP="00DE19DA">
      <w:pPr>
        <w:rPr>
          <w:rFonts w:ascii="Arial" w:hAnsi="Arial" w:cs="Arial"/>
        </w:rPr>
      </w:pPr>
    </w:p>
    <w:p w:rsidR="00A528C5" w:rsidRPr="004F3787" w:rsidRDefault="00DE19DA" w:rsidP="00DE19DA">
      <w:pPr>
        <w:tabs>
          <w:tab w:val="left" w:pos="2256"/>
        </w:tabs>
        <w:rPr>
          <w:rFonts w:ascii="Arial" w:hAnsi="Arial" w:cs="Arial"/>
        </w:rPr>
      </w:pPr>
      <w:r w:rsidRPr="004F3787">
        <w:rPr>
          <w:rFonts w:ascii="Arial" w:hAnsi="Arial" w:cs="Arial"/>
        </w:rPr>
        <w:tab/>
      </w: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8273E6" w:rsidRPr="004F3787" w:rsidRDefault="00A528C5" w:rsidP="00A528C5">
      <w:pPr>
        <w:tabs>
          <w:tab w:val="left" w:pos="1650"/>
        </w:tabs>
        <w:rPr>
          <w:rFonts w:ascii="Arial" w:hAnsi="Arial" w:cs="Arial"/>
        </w:rPr>
      </w:pPr>
      <w:r w:rsidRPr="004F3787">
        <w:rPr>
          <w:rFonts w:ascii="Arial" w:hAnsi="Arial" w:cs="Arial"/>
        </w:rPr>
        <w:tab/>
      </w:r>
    </w:p>
    <w:p w:rsidR="00A528C5" w:rsidRPr="004F3787" w:rsidRDefault="00A528C5" w:rsidP="00A528C5">
      <w:pPr>
        <w:tabs>
          <w:tab w:val="left" w:pos="1650"/>
        </w:tabs>
        <w:rPr>
          <w:rFonts w:ascii="Arial" w:hAnsi="Arial" w:cs="Arial"/>
        </w:rPr>
      </w:pPr>
    </w:p>
    <w:p w:rsidR="00A528C5" w:rsidRPr="004F3787" w:rsidRDefault="00A528C5" w:rsidP="00A528C5">
      <w:pPr>
        <w:tabs>
          <w:tab w:val="left" w:pos="1650"/>
        </w:tabs>
        <w:rPr>
          <w:rFonts w:ascii="Arial" w:hAnsi="Arial" w:cs="Arial"/>
        </w:rPr>
      </w:pPr>
    </w:p>
    <w:p w:rsidR="00A528C5" w:rsidRPr="004F3787" w:rsidRDefault="00A528C5" w:rsidP="00A528C5">
      <w:pPr>
        <w:tabs>
          <w:tab w:val="left" w:pos="1650"/>
        </w:tabs>
        <w:rPr>
          <w:rFonts w:ascii="Arial" w:hAnsi="Arial" w:cs="Arial"/>
        </w:rPr>
      </w:pPr>
    </w:p>
    <w:p w:rsidR="00A528C5" w:rsidRPr="004F3787" w:rsidRDefault="00A528C5" w:rsidP="00A528C5">
      <w:pPr>
        <w:tabs>
          <w:tab w:val="left" w:pos="1650"/>
        </w:tabs>
        <w:rPr>
          <w:rFonts w:ascii="Arial" w:hAnsi="Arial" w:cs="Arial"/>
        </w:rPr>
      </w:pPr>
    </w:p>
    <w:p w:rsidR="00A528C5" w:rsidRPr="004F3787" w:rsidRDefault="00A528C5" w:rsidP="00A528C5">
      <w:pPr>
        <w:tabs>
          <w:tab w:val="left" w:pos="1650"/>
        </w:tabs>
        <w:rPr>
          <w:rFonts w:ascii="Arial" w:hAnsi="Arial" w:cs="Arial"/>
        </w:rPr>
      </w:pPr>
    </w:p>
    <w:p w:rsidR="00A528C5" w:rsidRPr="004F3787" w:rsidRDefault="00A528C5" w:rsidP="00A528C5">
      <w:pPr>
        <w:tabs>
          <w:tab w:val="left" w:pos="1650"/>
        </w:tabs>
        <w:rPr>
          <w:rFonts w:ascii="Arial" w:hAnsi="Arial" w:cs="Arial"/>
        </w:rPr>
      </w:pPr>
    </w:p>
    <w:p w:rsidR="00A528C5" w:rsidRPr="004F3787" w:rsidRDefault="00A528C5" w:rsidP="00A528C5">
      <w:pPr>
        <w:tabs>
          <w:tab w:val="left" w:pos="1650"/>
        </w:tabs>
        <w:rPr>
          <w:rFonts w:ascii="Arial" w:hAnsi="Arial" w:cs="Arial"/>
        </w:rPr>
      </w:pPr>
    </w:p>
    <w:p w:rsidR="00A528C5" w:rsidRPr="004F3787" w:rsidRDefault="00A528C5" w:rsidP="00A528C5">
      <w:pPr>
        <w:tabs>
          <w:tab w:val="left" w:pos="1650"/>
        </w:tabs>
        <w:rPr>
          <w:rFonts w:ascii="Arial" w:hAnsi="Arial" w:cs="Arial"/>
        </w:rPr>
      </w:pPr>
    </w:p>
    <w:p w:rsidR="00A528C5" w:rsidRPr="004F3787" w:rsidRDefault="00A528C5" w:rsidP="00A528C5">
      <w:pPr>
        <w:tabs>
          <w:tab w:val="left" w:pos="1650"/>
        </w:tabs>
        <w:rPr>
          <w:rFonts w:ascii="Arial" w:hAnsi="Arial" w:cs="Arial"/>
        </w:rPr>
      </w:pPr>
    </w:p>
    <w:tbl>
      <w:tblPr>
        <w:tblStyle w:val="Tabellenraster"/>
        <w:tblpPr w:leftFromText="141" w:rightFromText="141" w:horzAnchor="margin" w:tblpY="390"/>
        <w:tblW w:w="8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3277"/>
        <w:gridCol w:w="454"/>
        <w:gridCol w:w="3499"/>
        <w:gridCol w:w="363"/>
      </w:tblGrid>
      <w:tr w:rsidR="00A528C5" w:rsidRPr="004F3787" w:rsidTr="00231AD0">
        <w:trPr>
          <w:trHeight w:val="1253"/>
        </w:trPr>
        <w:tc>
          <w:tcPr>
            <w:tcW w:w="567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  <w:tc>
          <w:tcPr>
            <w:tcW w:w="3277" w:type="dxa"/>
          </w:tcPr>
          <w:p w:rsidR="004F3787" w:rsidRPr="004F3787" w:rsidRDefault="004F3787" w:rsidP="00BF1559">
            <w:pPr>
              <w:rPr>
                <w:rFonts w:ascii="Arial" w:hAnsi="Arial" w:cs="Arial"/>
              </w:rPr>
            </w:pPr>
          </w:p>
        </w:tc>
        <w:tc>
          <w:tcPr>
            <w:tcW w:w="454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  <w:tc>
          <w:tcPr>
            <w:tcW w:w="3499" w:type="dxa"/>
          </w:tcPr>
          <w:p w:rsidR="00A528C5" w:rsidRPr="004F3787" w:rsidRDefault="004F3787" w:rsidP="00BF1559">
            <w:pPr>
              <w:rPr>
                <w:rFonts w:ascii="Arial" w:hAnsi="Arial" w:cs="Arial"/>
              </w:rPr>
            </w:pPr>
            <w:r w:rsidRPr="004F3787">
              <w:rPr>
                <w:rFonts w:ascii="Arial" w:hAnsi="Arial" w:cs="Arial"/>
                <w:noProof/>
                <w:lang w:eastAsia="de-DE"/>
              </w:rPr>
              <w:drawing>
                <wp:anchor distT="0" distB="0" distL="114300" distR="114300" simplePos="0" relativeHeight="251671552" behindDoc="0" locked="0" layoutInCell="1" allowOverlap="1" wp14:anchorId="276238F3" wp14:editId="7E2F8110">
                  <wp:simplePos x="0" y="0"/>
                  <wp:positionH relativeFrom="column">
                    <wp:posOffset>-1197503</wp:posOffset>
                  </wp:positionH>
                  <wp:positionV relativeFrom="paragraph">
                    <wp:posOffset>17590</wp:posOffset>
                  </wp:positionV>
                  <wp:extent cx="3403106" cy="856127"/>
                  <wp:effectExtent l="0" t="0" r="6985" b="1270"/>
                  <wp:wrapNone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RGB-Master-Logo-mit-Schutzraum-Oktober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3106" cy="856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3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</w:tr>
      <w:tr w:rsidR="00F74342" w:rsidRPr="004F3787" w:rsidTr="003D34C2">
        <w:tc>
          <w:tcPr>
            <w:tcW w:w="567" w:type="dxa"/>
          </w:tcPr>
          <w:p w:rsidR="00F74342" w:rsidRPr="004F3787" w:rsidRDefault="00F74342" w:rsidP="00BF1559">
            <w:pPr>
              <w:rPr>
                <w:rFonts w:ascii="Arial" w:hAnsi="Arial" w:cs="Arial"/>
              </w:rPr>
            </w:pPr>
          </w:p>
        </w:tc>
        <w:tc>
          <w:tcPr>
            <w:tcW w:w="7230" w:type="dxa"/>
            <w:gridSpan w:val="3"/>
          </w:tcPr>
          <w:p w:rsidR="00F74342" w:rsidRPr="004F3787" w:rsidRDefault="00A042FA" w:rsidP="00231AD0">
            <w:pPr>
              <w:ind w:left="-113"/>
              <w:rPr>
                <w:rFonts w:ascii="Arial" w:hAnsi="Arial" w:cs="Arial"/>
                <w:sz w:val="84"/>
                <w:szCs w:val="84"/>
              </w:rPr>
            </w:pPr>
            <w:r>
              <w:rPr>
                <w:rFonts w:ascii="Arial" w:hAnsi="Arial" w:cs="Arial"/>
                <w:sz w:val="84"/>
                <w:szCs w:val="84"/>
              </w:rPr>
              <w:t>3A 422</w:t>
            </w:r>
          </w:p>
          <w:p w:rsidR="00F74342" w:rsidRDefault="00A042FA" w:rsidP="00F74342">
            <w:pPr>
              <w:ind w:left="-113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4813.04.022</w:t>
            </w:r>
          </w:p>
          <w:p w:rsidR="00A042FA" w:rsidRDefault="00A042FA" w:rsidP="00F74342">
            <w:pPr>
              <w:ind w:left="-113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Werkzeugmaschinenlabor WZL der RWTH Aachen</w:t>
            </w:r>
          </w:p>
          <w:p w:rsidR="00A042FA" w:rsidRPr="00F74342" w:rsidRDefault="00A042FA" w:rsidP="00A042FA">
            <w:pPr>
              <w:ind w:left="-113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Abteilung Presse und Öffentlichkeit</w:t>
            </w:r>
          </w:p>
        </w:tc>
        <w:tc>
          <w:tcPr>
            <w:tcW w:w="363" w:type="dxa"/>
          </w:tcPr>
          <w:p w:rsidR="00F74342" w:rsidRPr="004F3787" w:rsidRDefault="00F74342" w:rsidP="00BF1559">
            <w:pPr>
              <w:rPr>
                <w:rFonts w:ascii="Arial" w:hAnsi="Arial" w:cs="Arial"/>
              </w:rPr>
            </w:pPr>
          </w:p>
        </w:tc>
      </w:tr>
      <w:tr w:rsidR="00A528C5" w:rsidRPr="004F3787" w:rsidTr="00231AD0">
        <w:tc>
          <w:tcPr>
            <w:tcW w:w="567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  <w:tc>
          <w:tcPr>
            <w:tcW w:w="7230" w:type="dxa"/>
            <w:gridSpan w:val="3"/>
          </w:tcPr>
          <w:p w:rsidR="00A528C5" w:rsidRPr="004F3787" w:rsidRDefault="00A042FA" w:rsidP="00BF1559">
            <w:pPr>
              <w:spacing w:before="360"/>
              <w:ind w:left="-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8"/>
              </w:rPr>
              <w:t>Frau</w:t>
            </w:r>
          </w:p>
          <w:p w:rsidR="00A528C5" w:rsidRPr="004F3787" w:rsidRDefault="00A042FA" w:rsidP="00A528C5">
            <w:pPr>
              <w:ind w:left="-113"/>
              <w:rPr>
                <w:rFonts w:ascii="Arial" w:hAnsi="Arial" w:cs="Arial"/>
                <w:b/>
                <w:noProof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>Viktoria Ingelmann</w:t>
            </w:r>
            <w:bookmarkStart w:id="0" w:name="_GoBack"/>
            <w:bookmarkEnd w:id="0"/>
          </w:p>
          <w:p w:rsidR="00A528C5" w:rsidRPr="004F3787" w:rsidRDefault="00A042FA" w:rsidP="00A528C5">
            <w:pPr>
              <w:ind w:left="-113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Abteilungsleiterin</w:t>
            </w:r>
          </w:p>
          <w:p w:rsidR="00A528C5" w:rsidRPr="004F3787" w:rsidRDefault="00A528C5" w:rsidP="00A528C5">
            <w:pPr>
              <w:ind w:left="-113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363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</w:tr>
      <w:tr w:rsidR="00A528C5" w:rsidRPr="004F3787" w:rsidTr="00231AD0">
        <w:tc>
          <w:tcPr>
            <w:tcW w:w="567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  <w:tc>
          <w:tcPr>
            <w:tcW w:w="7230" w:type="dxa"/>
            <w:gridSpan w:val="3"/>
          </w:tcPr>
          <w:p w:rsidR="00E516FC" w:rsidRPr="004F3787" w:rsidRDefault="00A042FA" w:rsidP="00E516FC">
            <w:pPr>
              <w:spacing w:before="360"/>
              <w:ind w:left="-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8"/>
              </w:rPr>
              <w:t>Herr Dr.-Ing.</w:t>
            </w:r>
            <w:r w:rsidRPr="004F3787">
              <w:rPr>
                <w:rFonts w:ascii="Arial" w:hAnsi="Arial" w:cs="Arial"/>
                <w:sz w:val="20"/>
              </w:rPr>
              <w:t xml:space="preserve"> </w:t>
            </w:r>
          </w:p>
          <w:p w:rsidR="00E516FC" w:rsidRPr="004F3787" w:rsidRDefault="00A042FA" w:rsidP="00E516FC">
            <w:pPr>
              <w:ind w:left="-11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Reinhard Freudenberg</w:t>
            </w:r>
          </w:p>
          <w:p w:rsidR="00A528C5" w:rsidRPr="004F3787" w:rsidRDefault="00A042FA" w:rsidP="00E516FC">
            <w:pPr>
              <w:ind w:left="-113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Wissenschaftlicher Mitarbeiter</w:t>
            </w:r>
          </w:p>
          <w:p w:rsidR="00E516FC" w:rsidRPr="004F3787" w:rsidRDefault="00E516FC" w:rsidP="00E516FC">
            <w:pPr>
              <w:ind w:left="-113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363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</w:tr>
      <w:tr w:rsidR="00A528C5" w:rsidRPr="004F3787" w:rsidTr="00231AD0">
        <w:trPr>
          <w:trHeight w:val="1984"/>
        </w:trPr>
        <w:tc>
          <w:tcPr>
            <w:tcW w:w="567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  <w:tc>
          <w:tcPr>
            <w:tcW w:w="3277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  <w:tc>
          <w:tcPr>
            <w:tcW w:w="454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  <w:tc>
          <w:tcPr>
            <w:tcW w:w="3499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</w:tr>
      <w:tr w:rsidR="00A528C5" w:rsidRPr="004F3787" w:rsidTr="00231AD0">
        <w:trPr>
          <w:trHeight w:val="363"/>
        </w:trPr>
        <w:tc>
          <w:tcPr>
            <w:tcW w:w="567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  <w:tc>
          <w:tcPr>
            <w:tcW w:w="3277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  <w:tc>
          <w:tcPr>
            <w:tcW w:w="454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  <w:tc>
          <w:tcPr>
            <w:tcW w:w="3499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  <w:tc>
          <w:tcPr>
            <w:tcW w:w="363" w:type="dxa"/>
          </w:tcPr>
          <w:p w:rsidR="00A528C5" w:rsidRPr="004F3787" w:rsidRDefault="00A528C5" w:rsidP="00BF1559">
            <w:pPr>
              <w:rPr>
                <w:rFonts w:ascii="Arial" w:hAnsi="Arial" w:cs="Arial"/>
              </w:rPr>
            </w:pPr>
          </w:p>
        </w:tc>
      </w:tr>
    </w:tbl>
    <w:p w:rsidR="00A528C5" w:rsidRPr="004F3787" w:rsidRDefault="00DA3B70" w:rsidP="00A528C5">
      <w:pPr>
        <w:rPr>
          <w:rFonts w:ascii="Arial" w:hAnsi="Arial" w:cs="Arial"/>
        </w:rPr>
      </w:pPr>
      <w:r w:rsidRPr="004F3787">
        <w:rPr>
          <w:rFonts w:ascii="Arial" w:hAnsi="Arial" w:cs="Arial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2730</wp:posOffset>
                </wp:positionH>
                <wp:positionV relativeFrom="paragraph">
                  <wp:posOffset>240236</wp:posOffset>
                </wp:positionV>
                <wp:extent cx="5023262" cy="5759533"/>
                <wp:effectExtent l="0" t="0" r="25400" b="12700"/>
                <wp:wrapNone/>
                <wp:docPr id="4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3262" cy="575953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6B617B" id="Rechteck 4" o:spid="_x0000_s1026" style="position:absolute;margin-left:.2pt;margin-top:18.9pt;width:395.55pt;height:453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" filled="f" strokecolor="#1f4d78 [1604]" strokeweight="1pt"/>
            </w:pict>
          </mc:Fallback>
        </mc:AlternateContent>
      </w:r>
      <w:r w:rsidR="00A528C5" w:rsidRPr="004F3787">
        <w:rPr>
          <w:rFonts w:ascii="Arial" w:hAnsi="Arial" w:cs="Arial"/>
        </w:rPr>
        <w:t xml:space="preserve"> Türschild </w:t>
      </w:r>
      <w:r w:rsidR="007763AE" w:rsidRPr="004F3787">
        <w:rPr>
          <w:rFonts w:ascii="Arial" w:hAnsi="Arial" w:cs="Arial"/>
        </w:rPr>
        <w:t xml:space="preserve">Typ 8 - </w:t>
      </w:r>
      <w:r w:rsidR="00A528C5" w:rsidRPr="004F3787">
        <w:rPr>
          <w:rFonts w:ascii="Arial" w:hAnsi="Arial" w:cs="Arial"/>
        </w:rPr>
        <w:t>zwei Personen 16 x 14</w:t>
      </w:r>
      <w:r w:rsidR="007763AE" w:rsidRPr="004F3787">
        <w:rPr>
          <w:rFonts w:ascii="Arial" w:hAnsi="Arial" w:cs="Arial"/>
        </w:rPr>
        <w:t>cm</w:t>
      </w: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tabs>
          <w:tab w:val="left" w:pos="2256"/>
        </w:tabs>
        <w:rPr>
          <w:rFonts w:ascii="Arial" w:hAnsi="Arial" w:cs="Arial"/>
        </w:rPr>
      </w:pPr>
      <w:r w:rsidRPr="004F3787">
        <w:rPr>
          <w:rFonts w:ascii="Arial" w:hAnsi="Arial" w:cs="Arial"/>
        </w:rPr>
        <w:tab/>
      </w:r>
    </w:p>
    <w:p w:rsidR="00A528C5" w:rsidRPr="004F3787" w:rsidRDefault="00A528C5" w:rsidP="00A528C5">
      <w:pPr>
        <w:tabs>
          <w:tab w:val="left" w:pos="1650"/>
        </w:tabs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rPr>
          <w:rFonts w:ascii="Arial" w:hAnsi="Arial" w:cs="Arial"/>
        </w:rPr>
      </w:pPr>
    </w:p>
    <w:p w:rsidR="00A528C5" w:rsidRPr="004F3787" w:rsidRDefault="00A528C5" w:rsidP="00A528C5">
      <w:pPr>
        <w:tabs>
          <w:tab w:val="left" w:pos="1060"/>
        </w:tabs>
        <w:rPr>
          <w:rFonts w:ascii="Arial" w:hAnsi="Arial" w:cs="Arial"/>
        </w:rPr>
      </w:pPr>
      <w:r w:rsidRPr="004F3787">
        <w:rPr>
          <w:rFonts w:ascii="Arial" w:hAnsi="Arial" w:cs="Arial"/>
        </w:rPr>
        <w:tab/>
      </w:r>
    </w:p>
    <w:sectPr w:rsidR="00A528C5" w:rsidRPr="004F378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2FA" w:rsidRDefault="00A042FA" w:rsidP="0080132A">
      <w:pPr>
        <w:spacing w:after="0" w:line="240" w:lineRule="auto"/>
      </w:pPr>
      <w:r>
        <w:separator/>
      </w:r>
    </w:p>
  </w:endnote>
  <w:endnote w:type="continuationSeparator" w:id="0">
    <w:p w:rsidR="00A042FA" w:rsidRDefault="00A042FA" w:rsidP="00801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2FA" w:rsidRDefault="00A042FA" w:rsidP="0080132A">
      <w:pPr>
        <w:spacing w:after="0" w:line="240" w:lineRule="auto"/>
      </w:pPr>
      <w:r>
        <w:separator/>
      </w:r>
    </w:p>
  </w:footnote>
  <w:footnote w:type="continuationSeparator" w:id="0">
    <w:p w:rsidR="00A042FA" w:rsidRDefault="00A042FA" w:rsidP="008013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2FA"/>
    <w:rsid w:val="000D5706"/>
    <w:rsid w:val="0018024B"/>
    <w:rsid w:val="00220406"/>
    <w:rsid w:val="00231AD0"/>
    <w:rsid w:val="00242140"/>
    <w:rsid w:val="00285E8D"/>
    <w:rsid w:val="002D77E7"/>
    <w:rsid w:val="002E3264"/>
    <w:rsid w:val="002E5775"/>
    <w:rsid w:val="00347FF7"/>
    <w:rsid w:val="004C385C"/>
    <w:rsid w:val="004F3787"/>
    <w:rsid w:val="005C71AF"/>
    <w:rsid w:val="00607AC1"/>
    <w:rsid w:val="006A222F"/>
    <w:rsid w:val="0072740D"/>
    <w:rsid w:val="00750067"/>
    <w:rsid w:val="007570A7"/>
    <w:rsid w:val="007733D6"/>
    <w:rsid w:val="007763AE"/>
    <w:rsid w:val="00785004"/>
    <w:rsid w:val="007F1AF9"/>
    <w:rsid w:val="0080132A"/>
    <w:rsid w:val="00881FD1"/>
    <w:rsid w:val="008C1A38"/>
    <w:rsid w:val="008D5DF8"/>
    <w:rsid w:val="008F6F14"/>
    <w:rsid w:val="0094247B"/>
    <w:rsid w:val="009573EE"/>
    <w:rsid w:val="00994787"/>
    <w:rsid w:val="00997165"/>
    <w:rsid w:val="00A042FA"/>
    <w:rsid w:val="00A528C5"/>
    <w:rsid w:val="00A74341"/>
    <w:rsid w:val="00B07DD9"/>
    <w:rsid w:val="00B70BC6"/>
    <w:rsid w:val="00B80B46"/>
    <w:rsid w:val="00BB7E97"/>
    <w:rsid w:val="00C40CB6"/>
    <w:rsid w:val="00C538A4"/>
    <w:rsid w:val="00D420EC"/>
    <w:rsid w:val="00DA3B70"/>
    <w:rsid w:val="00DE19DA"/>
    <w:rsid w:val="00E516FC"/>
    <w:rsid w:val="00E90598"/>
    <w:rsid w:val="00F63778"/>
    <w:rsid w:val="00F74342"/>
    <w:rsid w:val="00F9735C"/>
    <w:rsid w:val="00FB0F6B"/>
    <w:rsid w:val="00FD1C64"/>
    <w:rsid w:val="00FE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F168B"/>
  <w15:chartTrackingRefBased/>
  <w15:docId w15:val="{F3FB4581-B8AA-480E-953E-DCE3A6794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DE1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013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0132A"/>
  </w:style>
  <w:style w:type="paragraph" w:styleId="Fuzeile">
    <w:name w:val="footer"/>
    <w:basedOn w:val="Standard"/>
    <w:link w:val="FuzeileZchn"/>
    <w:uiPriority w:val="99"/>
    <w:unhideWhenUsed/>
    <w:rsid w:val="008013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0132A"/>
  </w:style>
  <w:style w:type="paragraph" w:styleId="berarbeitung">
    <w:name w:val="Revision"/>
    <w:hidden/>
    <w:uiPriority w:val="99"/>
    <w:semiHidden/>
    <w:rsid w:val="008F6F14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80B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80B46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31AD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31AD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31AD0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31AD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31AD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Dienstleistung\PublicRelations\Beschilderung\T&#252;rschilder\PCL\T&#252;rschild%2016x14cm%20Cluster%20Produktionstechni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7906D-8B2D-4C40-8815-B22D9861D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Türschild 16x14cm Cluster Produktionstechnik.dotx</Template>
  <TotalTime>0</TotalTime>
  <Pages>2</Pages>
  <Words>110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 Ingelmann</dc:creator>
  <cp:keywords/>
  <dc:description/>
  <cp:lastModifiedBy>Viktoria Ingelmann</cp:lastModifiedBy>
  <cp:revision>1</cp:revision>
  <cp:lastPrinted>2017-11-27T08:32:00Z</cp:lastPrinted>
  <dcterms:created xsi:type="dcterms:W3CDTF">2017-11-27T09:21:00Z</dcterms:created>
  <dcterms:modified xsi:type="dcterms:W3CDTF">2017-11-27T09:30:00Z</dcterms:modified>
</cp:coreProperties>
</file>